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43" w:rsidRPr="00C80044" w:rsidRDefault="00141643" w:rsidP="00B345A3">
      <w:pPr>
        <w:pStyle w:val="ListParagraph"/>
        <w:autoSpaceDE w:val="0"/>
        <w:autoSpaceDN w:val="0"/>
        <w:adjustRightInd w:val="0"/>
        <w:spacing w:after="200"/>
        <w:ind w:left="795" w:hanging="795"/>
        <w:rPr>
          <w:rFonts w:ascii="Times New Roman CYR" w:hAnsi="Times New Roman CYR" w:cs="Times New Roman CYR"/>
          <w:sz w:val="28"/>
          <w:szCs w:val="28"/>
        </w:rPr>
      </w:pPr>
    </w:p>
    <w:p w:rsidR="00141643" w:rsidRPr="00C80044" w:rsidRDefault="00141643" w:rsidP="00B345A3">
      <w:pPr>
        <w:rPr>
          <w:sz w:val="28"/>
          <w:szCs w:val="28"/>
        </w:rPr>
      </w:pPr>
    </w:p>
    <w:p w:rsidR="00141643" w:rsidRDefault="00141643" w:rsidP="00B345A3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   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</w:tblGrid>
      <w:tr w:rsidR="00141643" w:rsidRPr="003C15C2">
        <w:trPr>
          <w:trHeight w:val="284"/>
          <w:jc w:val="right"/>
        </w:trPr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</w:tcPr>
          <w:p w:rsidR="00141643" w:rsidRPr="003C15C2" w:rsidRDefault="00141643" w:rsidP="00B345A3">
            <w:pPr>
              <w:shd w:val="clear" w:color="auto" w:fill="FFFFFF"/>
            </w:pPr>
            <w:r w:rsidRPr="003C15C2">
              <w:rPr>
                <w:sz w:val="22"/>
                <w:szCs w:val="22"/>
              </w:rPr>
              <w:t>Приложение  №</w:t>
            </w:r>
            <w:r>
              <w:rPr>
                <w:sz w:val="22"/>
                <w:szCs w:val="22"/>
              </w:rPr>
              <w:t xml:space="preserve"> </w:t>
            </w:r>
            <w:r w:rsidRPr="003C15C2">
              <w:rPr>
                <w:sz w:val="22"/>
                <w:szCs w:val="22"/>
              </w:rPr>
              <w:t xml:space="preserve">2 </w:t>
            </w:r>
          </w:p>
        </w:tc>
      </w:tr>
      <w:tr w:rsidR="00141643" w:rsidRPr="003C15C2">
        <w:trPr>
          <w:trHeight w:val="1071"/>
          <w:jc w:val="right"/>
        </w:trPr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</w:tcPr>
          <w:p w:rsidR="00141643" w:rsidRPr="00B01FD5" w:rsidRDefault="00141643" w:rsidP="008E5992">
            <w:pPr>
              <w:widowControl w:val="0"/>
              <w:shd w:val="clear" w:color="auto" w:fill="FFFFFF"/>
            </w:pPr>
            <w:r w:rsidRPr="00B01FD5">
              <w:t xml:space="preserve">к Постановлению местной Администрации Муниципального образования Лиговка -Ямская </w:t>
            </w:r>
          </w:p>
          <w:p w:rsidR="00141643" w:rsidRPr="003C15C2" w:rsidRDefault="00141643" w:rsidP="008E5992">
            <w:pPr>
              <w:shd w:val="clear" w:color="auto" w:fill="FFFFFF"/>
            </w:pPr>
            <w:r w:rsidRPr="00B01FD5">
              <w:t>от</w:t>
            </w:r>
            <w:r>
              <w:t xml:space="preserve"> 03.10.</w:t>
            </w:r>
            <w:r w:rsidRPr="00B01FD5">
              <w:t xml:space="preserve">2016 № </w:t>
            </w:r>
            <w:r>
              <w:t>16</w:t>
            </w:r>
            <w:r w:rsidRPr="00B01FD5">
              <w:t xml:space="preserve"> «Об утверждении ведомственных  целевых программ и непрограммных направлений деятельности на 2017 год» </w:t>
            </w:r>
            <w:r>
              <w:t>(в редакции Постановления местной Администрации от 23.12.2016 № 25)</w:t>
            </w:r>
          </w:p>
        </w:tc>
      </w:tr>
    </w:tbl>
    <w:p w:rsidR="00141643" w:rsidRDefault="00141643" w:rsidP="00B345A3">
      <w:pPr>
        <w:shd w:val="clear" w:color="auto" w:fill="FFFFFF"/>
        <w:jc w:val="right"/>
        <w:rPr>
          <w:b/>
          <w:bCs/>
        </w:rPr>
      </w:pPr>
    </w:p>
    <w:p w:rsidR="00141643" w:rsidRPr="00FE168C" w:rsidRDefault="00141643" w:rsidP="00B345A3">
      <w:pPr>
        <w:shd w:val="clear" w:color="auto" w:fill="FFFFFF"/>
        <w:jc w:val="center"/>
        <w:rPr>
          <w:b/>
          <w:bCs/>
        </w:rPr>
      </w:pPr>
    </w:p>
    <w:p w:rsidR="00141643" w:rsidRDefault="00141643" w:rsidP="00B345A3">
      <w:pPr>
        <w:jc w:val="center"/>
      </w:pPr>
      <w:r w:rsidRPr="00647E6C">
        <w:t xml:space="preserve">  </w:t>
      </w:r>
    </w:p>
    <w:p w:rsidR="00141643" w:rsidRDefault="00141643" w:rsidP="00B345A3">
      <w:pPr>
        <w:jc w:val="center"/>
      </w:pP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B345A3">
      <w:pPr>
        <w:jc w:val="center"/>
        <w:rPr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ЛИГОВКА-ЯМСКАЯ_герб образцовый" style="position:absolute;left:0;text-align:left;margin-left:208.2pt;margin-top:-46.45pt;width:48pt;height:57pt;z-index:251658240;visibility:visible">
            <v:imagedata r:id="rId4" o:title=""/>
          </v:shape>
        </w:pict>
      </w: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B345A3">
      <w:pPr>
        <w:jc w:val="center"/>
        <w:rPr>
          <w:b/>
          <w:bCs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ВЕДОМСТВЕННАЯ ЦЕЛЕВАЯ ПРОГРАММА 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ВНУТРИГОРОДСКОГО МУНИЦИПАЛЬНОГО ОБРАЗОВАНИЯ 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САНКТ-ПЕТЕРБУРГА МУНИЦИПАЛЬНЫЙ ОКРУГ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ЛИГОВКА-ЯМСКАЯ НА 2017 ГОД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spacing w:after="120"/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«БЛАГОУСТРОЙСТВО ТЕРРИТОРИИ МУНИЦИПАЛЬНОГО ОБРАЗОВАНИЯ» </w:t>
      </w:r>
    </w:p>
    <w:p w:rsidR="00141643" w:rsidRPr="00B870F6" w:rsidRDefault="00141643" w:rsidP="0022150B">
      <w:pPr>
        <w:spacing w:after="120"/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во исполнение  вопроса местного значения: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«Осуществление благоустройства территории муниципального образования»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код раздела (подраздела) бюджета - 0503 "Благоустройство"</w:t>
      </w: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Default="00141643" w:rsidP="0022150B">
      <w:pPr>
        <w:jc w:val="center"/>
        <w:rPr>
          <w:b/>
          <w:bCs/>
        </w:rPr>
      </w:pP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Санкт- Петербург</w:t>
      </w:r>
    </w:p>
    <w:p w:rsidR="00141643" w:rsidRPr="00B870F6" w:rsidRDefault="00141643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2017 год</w:t>
      </w:r>
    </w:p>
    <w:p w:rsidR="00141643" w:rsidRPr="00BB52F0" w:rsidRDefault="00141643" w:rsidP="0022150B">
      <w:pPr>
        <w:jc w:val="center"/>
        <w:rPr>
          <w:b/>
          <w:bCs/>
          <w:lang w:eastAsia="ar-SA"/>
        </w:rPr>
      </w:pPr>
      <w:r w:rsidRPr="00BB52F0">
        <w:rPr>
          <w:b/>
          <w:bCs/>
          <w:lang w:eastAsia="ar-SA"/>
        </w:rPr>
        <w:t xml:space="preserve">ПАСПОРТ </w:t>
      </w:r>
    </w:p>
    <w:p w:rsidR="00141643" w:rsidRDefault="00141643" w:rsidP="0022150B">
      <w:pPr>
        <w:jc w:val="center"/>
        <w:rPr>
          <w:b/>
          <w:bCs/>
        </w:rPr>
      </w:pPr>
      <w:r>
        <w:rPr>
          <w:b/>
          <w:bCs/>
          <w:lang w:eastAsia="ar-SA"/>
        </w:rPr>
        <w:t xml:space="preserve">ВЕДОМСТВЕННОЙ ЦЕЛЕВОЙ </w:t>
      </w:r>
      <w:r w:rsidRPr="00BB52F0">
        <w:rPr>
          <w:b/>
          <w:bCs/>
          <w:lang w:eastAsia="ar-SA"/>
        </w:rPr>
        <w:t xml:space="preserve"> ПРОГРАММЫ ВНУТРИГОРОДСКОГО МУНИЦИПАЛЬНОГО ОБРАЗОВАНИЯ САНКТ-ПЕТЕРБУРГА МУНИЦИПАЛЬНЫЙ ОКРУГ ЛИГОВКА-ЯМСКАЯ</w:t>
      </w:r>
    </w:p>
    <w:tbl>
      <w:tblPr>
        <w:tblW w:w="9639" w:type="dxa"/>
        <w:tblInd w:w="-106" w:type="dxa"/>
        <w:tblLayout w:type="fixed"/>
        <w:tblLook w:val="0000"/>
      </w:tblPr>
      <w:tblGrid>
        <w:gridCol w:w="2232"/>
        <w:gridCol w:w="7407"/>
      </w:tblGrid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Pr="00406D3D" w:rsidRDefault="00141643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06D3D">
              <w:rPr>
                <w:b/>
                <w:bCs/>
                <w:lang w:eastAsia="ar-SA"/>
              </w:rPr>
              <w:t xml:space="preserve">Наименование </w:t>
            </w:r>
            <w:r>
              <w:rPr>
                <w:b/>
                <w:bCs/>
                <w:lang w:eastAsia="ar-SA"/>
              </w:rPr>
              <w:t xml:space="preserve"> ведомственной целевой п</w:t>
            </w:r>
            <w:r w:rsidRPr="00406D3D">
              <w:rPr>
                <w:b/>
                <w:bCs/>
                <w:lang w:eastAsia="ar-SA"/>
              </w:rPr>
              <w:t>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406D3D" w:rsidRDefault="00141643" w:rsidP="0022150B">
            <w:pPr>
              <w:suppressAutoHyphens/>
              <w:rPr>
                <w:lang w:eastAsia="ar-SA"/>
              </w:rPr>
            </w:pPr>
            <w:r w:rsidRPr="00406D3D">
              <w:rPr>
                <w:lang w:eastAsia="ar-SA"/>
              </w:rPr>
              <w:t>«</w:t>
            </w: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Благоустройство территории Муниципального образования</w:t>
            </w:r>
            <w:r w:rsidRPr="00406D3D">
              <w:rPr>
                <w:lang w:eastAsia="ar-SA"/>
              </w:rPr>
              <w:t>»</w:t>
            </w:r>
            <w:r>
              <w:rPr>
                <w:lang w:eastAsia="ar-S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en-US"/>
              </w:rPr>
              <w:t>на 2017 год</w:t>
            </w:r>
            <w:r>
              <w:rPr>
                <w:lang w:eastAsia="ar-SA"/>
              </w:rPr>
              <w:t xml:space="preserve"> (далее - п</w:t>
            </w:r>
            <w:r w:rsidRPr="00406D3D">
              <w:rPr>
                <w:lang w:eastAsia="ar-SA"/>
              </w:rPr>
              <w:t>рограмма)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Pr="004F442C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   Ответственный исполнитель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406D3D" w:rsidRDefault="00141643" w:rsidP="0022150B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- </w:t>
            </w:r>
            <w:r w:rsidRPr="005C19BD">
              <w:t>отдел муниципальных закупок и благоустройства</w:t>
            </w:r>
            <w:r>
              <w:rPr>
                <w:lang w:eastAsia="ar-SA"/>
              </w:rPr>
              <w:t xml:space="preserve"> местной Администрации</w:t>
            </w:r>
            <w:r w:rsidRPr="00406D3D">
              <w:rPr>
                <w:lang w:eastAsia="ar-SA"/>
              </w:rPr>
              <w:t xml:space="preserve"> внутригородского Муниципального образования </w:t>
            </w:r>
            <w:r>
              <w:rPr>
                <w:lang w:eastAsia="ar-SA"/>
              </w:rPr>
              <w:t xml:space="preserve"> </w:t>
            </w:r>
            <w:r w:rsidRPr="00406D3D">
              <w:rPr>
                <w:lang w:eastAsia="ar-SA"/>
              </w:rPr>
              <w:t>Санкт-Петербурга муниципальный округ Лиговка</w:t>
            </w:r>
            <w:r>
              <w:rPr>
                <w:lang w:eastAsia="ar-SA"/>
              </w:rPr>
              <w:t>-</w:t>
            </w:r>
            <w:r w:rsidRPr="00406D3D">
              <w:rPr>
                <w:lang w:eastAsia="ar-SA"/>
              </w:rPr>
              <w:t>Ямская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Участники реализации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Default="00141643" w:rsidP="0022150B">
            <w:pPr>
              <w:jc w:val="both"/>
            </w:pPr>
            <w:r>
              <w:t xml:space="preserve">- </w:t>
            </w:r>
            <w:r w:rsidRPr="005C19BD">
              <w:t xml:space="preserve">отдел муниципальных закупок и благоустройства местной Администрации внутригородского Муниципального образования </w:t>
            </w:r>
            <w:r>
              <w:t xml:space="preserve"> </w:t>
            </w:r>
            <w:r w:rsidRPr="005C19BD">
              <w:t>Санкт-Петербурга муниципальный округ Лиговка-Ямская</w:t>
            </w:r>
            <w:r>
              <w:t>;</w:t>
            </w:r>
            <w:r w:rsidRPr="005C19BD">
              <w:t xml:space="preserve"> </w:t>
            </w:r>
          </w:p>
          <w:p w:rsidR="00141643" w:rsidRDefault="00141643" w:rsidP="0022150B">
            <w:pPr>
              <w:jc w:val="both"/>
            </w:pPr>
            <w:r>
              <w:t xml:space="preserve">- </w:t>
            </w:r>
            <w:r w:rsidRPr="005C19BD">
              <w:t>ор</w:t>
            </w:r>
            <w:r>
              <w:t>ганизации и юридические</w:t>
            </w:r>
            <w:r w:rsidRPr="005C19BD">
              <w:t xml:space="preserve"> лиц</w:t>
            </w:r>
            <w:r>
              <w:t>а, оказывающие</w:t>
            </w:r>
            <w:r w:rsidRPr="005C19BD">
              <w:t xml:space="preserve">  услуги в сфере благоустройства</w:t>
            </w:r>
            <w:r>
              <w:t>, привлеченные</w:t>
            </w:r>
            <w:r w:rsidRPr="005C19BD">
              <w:t xml:space="preserve"> в установленном порядке</w:t>
            </w:r>
            <w:r>
              <w:t xml:space="preserve">;  </w:t>
            </w:r>
          </w:p>
          <w:p w:rsidR="00141643" w:rsidRPr="00406D3D" w:rsidRDefault="00141643" w:rsidP="0056744A">
            <w:pPr>
              <w:jc w:val="both"/>
              <w:rPr>
                <w:lang w:eastAsia="ar-SA"/>
              </w:rPr>
            </w:pPr>
            <w:r>
              <w:t>- муниципальное бюджетное учреждение по оказанию муниципальных услуг "Лиговка-Ямская" в соответствии с муниципальным заданием, в части переданных ему на исполнение полномочий по осуществлению благоустройства</w:t>
            </w:r>
            <w:r w:rsidRPr="005C19BD">
              <w:t>.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 w:rsidRPr="004F442C">
              <w:rPr>
                <w:b/>
                <w:bCs/>
                <w:lang w:eastAsia="ar-SA"/>
              </w:rPr>
              <w:t>Цел</w:t>
            </w:r>
            <w:r>
              <w:rPr>
                <w:b/>
                <w:bCs/>
                <w:lang w:eastAsia="ar-SA"/>
              </w:rPr>
              <w:t>ь</w:t>
            </w:r>
            <w:r w:rsidRPr="004F442C">
              <w:rPr>
                <w:b/>
                <w:bCs/>
                <w:lang w:eastAsia="ar-SA"/>
              </w:rPr>
              <w:t xml:space="preserve">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406D3D" w:rsidRDefault="00141643" w:rsidP="001D76E6">
            <w:pPr>
              <w:jc w:val="both"/>
              <w:rPr>
                <w:lang w:eastAsia="ar-SA"/>
              </w:rPr>
            </w:pPr>
            <w:r>
              <w:t xml:space="preserve">- </w:t>
            </w:r>
            <w:r w:rsidRPr="00092D78">
              <w:t>создание условий для повышения уровня комфортности проживания, в том числе грамотное функциональное зонирование территорий, решение вопросов озеленения, размещение</w:t>
            </w:r>
            <w:r>
              <w:t xml:space="preserve"> малых архитектурных форм</w:t>
            </w:r>
            <w:r w:rsidRPr="00092D78">
              <w:t xml:space="preserve">, </w:t>
            </w:r>
            <w:r>
              <w:t xml:space="preserve">контейнерных </w:t>
            </w:r>
            <w:r w:rsidRPr="00092D78">
              <w:t>площадок, проведение ремонта</w:t>
            </w:r>
            <w:r>
              <w:t xml:space="preserve"> покрытия</w:t>
            </w:r>
            <w:r w:rsidRPr="00092D78">
              <w:t xml:space="preserve"> дворовых</w:t>
            </w:r>
            <w:r>
              <w:t xml:space="preserve"> территорий, а также сохранение</w:t>
            </w:r>
            <w:r w:rsidRPr="005C19BD">
              <w:t xml:space="preserve"> внешнего облика исторической части Санкт-Петербурга.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Pr="004F442C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 w:rsidRPr="004F442C">
              <w:rPr>
                <w:b/>
                <w:bCs/>
                <w:lang w:eastAsia="ar-SA"/>
              </w:rPr>
              <w:t>Задачи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5C19BD" w:rsidRDefault="00141643" w:rsidP="0022150B">
            <w:pPr>
              <w:ind w:firstLine="104"/>
              <w:jc w:val="both"/>
            </w:pPr>
            <w:r w:rsidRPr="005C19BD">
              <w:rPr>
                <w:color w:val="000000"/>
              </w:rPr>
              <w:t>- обеспечение развития ландшафтно-рекреационного пространства, позволяющего сделать территорию округа комфортной для проживания</w:t>
            </w:r>
            <w:r>
              <w:rPr>
                <w:color w:val="000000"/>
              </w:rPr>
              <w:t xml:space="preserve"> населения;</w:t>
            </w:r>
          </w:p>
          <w:p w:rsidR="00141643" w:rsidRPr="005C19BD" w:rsidRDefault="00141643" w:rsidP="0022150B">
            <w:pPr>
              <w:ind w:firstLine="104"/>
              <w:jc w:val="both"/>
            </w:pPr>
            <w:r w:rsidRPr="005C19BD">
              <w:rPr>
                <w:color w:val="000000"/>
              </w:rPr>
              <w:t xml:space="preserve">- формирование объектов </w:t>
            </w:r>
            <w:r>
              <w:rPr>
                <w:color w:val="000000"/>
              </w:rPr>
              <w:t>благоустройства для достижения</w:t>
            </w:r>
            <w:r w:rsidRPr="005C19BD">
              <w:rPr>
                <w:color w:val="000000"/>
              </w:rPr>
              <w:t xml:space="preserve"> нового эстетического уровня</w:t>
            </w:r>
            <w:r>
              <w:rPr>
                <w:color w:val="000000"/>
              </w:rPr>
              <w:t xml:space="preserve"> внешнего облика округа</w:t>
            </w:r>
            <w:r w:rsidRPr="005C19BD">
              <w:t>;</w:t>
            </w:r>
          </w:p>
          <w:p w:rsidR="00141643" w:rsidRDefault="00141643" w:rsidP="0022150B">
            <w:pPr>
              <w:ind w:firstLine="104"/>
              <w:jc w:val="both"/>
            </w:pPr>
            <w:r w:rsidRPr="005C19BD">
              <w:t>-</w:t>
            </w:r>
            <w:r>
              <w:t xml:space="preserve"> благоустройство и содержание</w:t>
            </w:r>
            <w:r w:rsidRPr="005C19BD">
              <w:t xml:space="preserve"> территорий </w:t>
            </w:r>
            <w:r>
              <w:t xml:space="preserve">зеленых насаждений общего пользования местного значения </w:t>
            </w:r>
            <w:r w:rsidRPr="005C19BD">
              <w:t>Муниципального образования Лиговка-Ямская для сохранения благоприятной окружающей среды и условий жизнедеятельности населения округа;</w:t>
            </w:r>
            <w:r w:rsidRPr="000534F1">
              <w:t xml:space="preserve"> </w:t>
            </w:r>
          </w:p>
          <w:p w:rsidR="00141643" w:rsidRPr="005C19BD" w:rsidRDefault="00141643" w:rsidP="00AE18D9">
            <w:pPr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r>
              <w:rPr>
                <w:lang w:eastAsia="en-US"/>
              </w:rPr>
              <w:t xml:space="preserve">проведение компенсационного озеленения на территории </w:t>
            </w:r>
            <w:r>
              <w:rPr>
                <w:kern w:val="1"/>
                <w:lang w:eastAsia="fa-IR" w:bidi="fa-IR"/>
              </w:rPr>
              <w:t>зеленых насаждений</w:t>
            </w:r>
            <w:r>
              <w:t xml:space="preserve"> общего пользования</w:t>
            </w:r>
            <w:r>
              <w:rPr>
                <w:kern w:val="1"/>
                <w:lang w:eastAsia="fa-IR" w:bidi="fa-IR"/>
              </w:rPr>
              <w:t xml:space="preserve"> местного значения в границах территории Муниципального образования Лиговка-Ямская;</w:t>
            </w:r>
          </w:p>
          <w:p w:rsidR="00141643" w:rsidRPr="00406D3D" w:rsidRDefault="00141643" w:rsidP="0022150B">
            <w:pPr>
              <w:suppressAutoHyphens/>
              <w:jc w:val="both"/>
              <w:rPr>
                <w:lang w:eastAsia="ar-SA"/>
              </w:rPr>
            </w:pPr>
            <w:r w:rsidRPr="005C19BD">
              <w:t xml:space="preserve"> - реализация пожеланий жителей в благоустройстве придомовых территорий, вовлечение граждан в самостоятельное участие в благоустройстве окружающего пространства.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Pr="004F442C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Целевая аудитория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406D3D" w:rsidRDefault="00141643" w:rsidP="0022150B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Жители Муниципального образования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Pr="004F442C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Целевые индикаторы и показатели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1. </w:t>
            </w:r>
            <w:r w:rsidRPr="00695618">
              <w:rPr>
                <w:lang w:eastAsia="ar-SA"/>
              </w:rPr>
              <w:t xml:space="preserve">Количество выполненных местной Администрацией </w:t>
            </w:r>
            <w:r>
              <w:rPr>
                <w:lang w:eastAsia="ar-SA"/>
              </w:rPr>
              <w:t>Муниципального образования Лиговка-Ямская</w:t>
            </w:r>
            <w:r w:rsidRPr="00695618">
              <w:rPr>
                <w:lang w:eastAsia="ar-SA"/>
              </w:rPr>
              <w:t xml:space="preserve"> мероприятий </w:t>
            </w:r>
            <w:r>
              <w:rPr>
                <w:lang w:eastAsia="ar-SA"/>
              </w:rPr>
              <w:t xml:space="preserve">программы </w:t>
            </w:r>
            <w:r w:rsidRPr="00695618">
              <w:rPr>
                <w:lang w:eastAsia="ar-SA"/>
              </w:rPr>
              <w:t xml:space="preserve">по отношению к запланированному количеству  </w:t>
            </w:r>
          </w:p>
          <w:p w:rsidR="00141643" w:rsidRPr="00406D3D" w:rsidRDefault="00141643" w:rsidP="0022150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2. Сумма средств местного бюджета Муниципального образования Лиговка-Ямская,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Лиговка-Ямская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Сроки реализации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Pr="00406D3D" w:rsidRDefault="00141643" w:rsidP="0022150B">
            <w:pPr>
              <w:suppressAutoHyphens/>
              <w:rPr>
                <w:lang w:eastAsia="ar-SA"/>
              </w:rPr>
            </w:pPr>
            <w:r w:rsidRPr="00BE29AF">
              <w:rPr>
                <w:lang w:eastAsia="ar-SA"/>
              </w:rPr>
              <w:t>В течение</w:t>
            </w:r>
            <w:r>
              <w:rPr>
                <w:b/>
                <w:bCs/>
                <w:lang w:eastAsia="ar-SA"/>
              </w:rPr>
              <w:t xml:space="preserve"> 2017</w:t>
            </w:r>
            <w:r w:rsidRPr="00406D3D">
              <w:rPr>
                <w:b/>
                <w:bCs/>
                <w:lang w:eastAsia="ar-SA"/>
              </w:rPr>
              <w:t xml:space="preserve"> год</w:t>
            </w:r>
            <w:r>
              <w:rPr>
                <w:b/>
                <w:bCs/>
                <w:lang w:eastAsia="ar-SA"/>
              </w:rPr>
              <w:t>а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Ресурсное обеспечение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jc w:val="both"/>
              <w:rPr>
                <w:lang w:eastAsia="en-US"/>
              </w:rPr>
            </w:pPr>
            <w:r>
              <w:t xml:space="preserve">- </w:t>
            </w:r>
            <w:r w:rsidRPr="003D4DDF">
              <w:t>источник финансирования</w:t>
            </w:r>
            <w:r>
              <w:t>:</w:t>
            </w:r>
            <w:r w:rsidRPr="00BE29A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</w:t>
            </w:r>
            <w:r w:rsidRPr="00BE29AF">
              <w:rPr>
                <w:lang w:eastAsia="en-US"/>
              </w:rPr>
              <w:t>естный бюджет внутригородского Муниципального образования</w:t>
            </w:r>
            <w:r>
              <w:rPr>
                <w:lang w:eastAsia="en-US"/>
              </w:rPr>
              <w:t xml:space="preserve"> </w:t>
            </w:r>
            <w:r w:rsidRPr="00BE29AF">
              <w:rPr>
                <w:lang w:eastAsia="en-US"/>
              </w:rPr>
              <w:t>Санкт-Петербурга муниципаль</w:t>
            </w:r>
            <w:r>
              <w:rPr>
                <w:lang w:eastAsia="en-US"/>
              </w:rPr>
              <w:t>ный округ Лиговка-Ямская на 2017</w:t>
            </w:r>
            <w:r w:rsidRPr="00BE29AF">
              <w:rPr>
                <w:lang w:eastAsia="en-US"/>
              </w:rPr>
              <w:t xml:space="preserve"> год</w:t>
            </w:r>
          </w:p>
          <w:p w:rsidR="00141643" w:rsidRPr="00406D3D" w:rsidRDefault="00141643" w:rsidP="0050273A">
            <w:pPr>
              <w:ind w:left="33"/>
              <w:jc w:val="both"/>
              <w:rPr>
                <w:lang w:eastAsia="ar-SA"/>
              </w:rPr>
            </w:pPr>
            <w:r>
              <w:t>- о</w:t>
            </w:r>
            <w:r w:rsidRPr="003D4DDF">
              <w:t>бъем финансирования:</w:t>
            </w:r>
            <w:r>
              <w:rPr>
                <w:b/>
                <w:bCs/>
              </w:rPr>
              <w:t xml:space="preserve"> </w:t>
            </w:r>
            <w:r w:rsidRPr="005C19BD">
              <w:t xml:space="preserve">- </w:t>
            </w:r>
            <w:r>
              <w:t xml:space="preserve"> </w:t>
            </w:r>
            <w:r>
              <w:rPr>
                <w:b/>
                <w:bCs/>
              </w:rPr>
              <w:t>25 774</w:t>
            </w:r>
            <w:r w:rsidRPr="00FB4FD5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0 </w:t>
            </w:r>
            <w:r w:rsidRPr="005C19BD">
              <w:t>тыс.</w:t>
            </w:r>
            <w:r>
              <w:t xml:space="preserve"> </w:t>
            </w:r>
            <w:r w:rsidRPr="005C19BD">
              <w:t>руб</w:t>
            </w:r>
            <w:r>
              <w:t>.</w:t>
            </w:r>
            <w:r>
              <w:rPr>
                <w:b/>
                <w:bCs/>
              </w:rPr>
              <w:t xml:space="preserve">, </w:t>
            </w:r>
            <w:r w:rsidRPr="00C93A51">
              <w:t>в том числе су</w:t>
            </w:r>
            <w:r>
              <w:t>б</w:t>
            </w:r>
            <w:r w:rsidRPr="00C93A51">
              <w:t>сидия</w:t>
            </w:r>
            <w:r>
              <w:t xml:space="preserve"> муниципальному бюджетному учреждению по оказанию муниципальных услуг "Лиовка-Ямская" на финансовое обеспечение выполнения муниципального задания в области благоустройства, включая накладные и косвенные расходы (далее - субсидия) - </w:t>
            </w:r>
            <w:r>
              <w:rPr>
                <w:b/>
                <w:bCs/>
              </w:rPr>
              <w:t xml:space="preserve">                  6 278,1 </w:t>
            </w:r>
            <w:r w:rsidRPr="00802D6B">
              <w:t>тыс. руб.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41643" w:rsidRPr="00406D3D" w:rsidRDefault="00141643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Нормативное правовое обеспечение п</w:t>
            </w:r>
            <w:r w:rsidRPr="00406D3D">
              <w:rPr>
                <w:b/>
                <w:bCs/>
                <w:lang w:eastAsia="ar-SA"/>
              </w:rPr>
              <w:t>рограммы</w:t>
            </w:r>
          </w:p>
        </w:tc>
        <w:tc>
          <w:tcPr>
            <w:tcW w:w="74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41643" w:rsidRPr="005C19BD" w:rsidRDefault="00141643" w:rsidP="0022150B">
            <w:pPr>
              <w:pStyle w:val="BodyText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- </w:t>
            </w:r>
            <w:hyperlink r:id="rId5" w:history="1">
              <w:r w:rsidRPr="005C19BD">
                <w:t>Федеральный закон от 06.10.2003 № 131  «Об общих принципах организации местного самоуправления в Российской Федерации»;</w:t>
              </w:r>
            </w:hyperlink>
          </w:p>
          <w:p w:rsidR="00141643" w:rsidRPr="005C19BD" w:rsidRDefault="00141643" w:rsidP="0022150B">
            <w:pPr>
              <w:pStyle w:val="BodyText"/>
              <w:jc w:val="both"/>
              <w:rPr>
                <w:color w:val="000000"/>
                <w:spacing w:val="2"/>
              </w:rPr>
            </w:pPr>
            <w:r w:rsidRPr="005C19BD">
              <w:rPr>
                <w:color w:val="000000"/>
                <w:spacing w:val="2"/>
              </w:rPr>
              <w:t>-</w:t>
            </w:r>
            <w:r>
              <w:t xml:space="preserve"> СНиП III-10-75. Благоустройство территорий (утв. Постановлением Госстроя СССР от 25.09.1975 № 158);</w:t>
            </w:r>
          </w:p>
          <w:p w:rsidR="00141643" w:rsidRPr="005C19BD" w:rsidRDefault="00141643" w:rsidP="0022150B">
            <w:pPr>
              <w:pStyle w:val="BodyText"/>
              <w:jc w:val="both"/>
              <w:rPr>
                <w:color w:val="000000"/>
                <w:spacing w:val="2"/>
              </w:rPr>
            </w:pPr>
            <w:r w:rsidRPr="005C19BD">
              <w:rPr>
                <w:color w:val="000000"/>
                <w:spacing w:val="2"/>
              </w:rPr>
              <w:t>- Закон Санкт-Петербурга от 23.09.2009 г. №</w:t>
            </w:r>
            <w:r>
              <w:rPr>
                <w:color w:val="000000"/>
                <w:spacing w:val="2"/>
              </w:rPr>
              <w:t xml:space="preserve"> </w:t>
            </w:r>
            <w:r w:rsidRPr="005C19BD">
              <w:rPr>
                <w:color w:val="000000"/>
                <w:spacing w:val="2"/>
              </w:rPr>
              <w:t>420-79 «Об организации местного самоуправления в Санкт-Петербурге»;</w:t>
            </w:r>
          </w:p>
          <w:p w:rsidR="00141643" w:rsidRPr="0052263A" w:rsidRDefault="00141643" w:rsidP="0022150B">
            <w:pPr>
              <w:pStyle w:val="BodyText"/>
              <w:jc w:val="both"/>
              <w:rPr>
                <w:color w:val="000000"/>
                <w:spacing w:val="2"/>
              </w:rPr>
            </w:pPr>
            <w:r>
              <w:t>- Закон Санкт-Петербурга от 2806.2010</w:t>
            </w:r>
            <w:r w:rsidRPr="005C19BD">
              <w:t xml:space="preserve"> </w:t>
            </w:r>
            <w:r>
              <w:t xml:space="preserve">№ </w:t>
            </w:r>
            <w:r w:rsidRPr="005C19BD">
              <w:t xml:space="preserve">396-88 </w:t>
            </w:r>
            <w:r>
              <w:t>«</w:t>
            </w:r>
            <w:r w:rsidRPr="005C19BD">
              <w:t>О зеленых насаждениях в Санкт-Петербурге</w:t>
            </w:r>
            <w:r>
              <w:t>»;</w:t>
            </w:r>
          </w:p>
          <w:p w:rsidR="00141643" w:rsidRDefault="00141643" w:rsidP="0022150B">
            <w:pPr>
              <w:tabs>
                <w:tab w:val="left" w:pos="-142"/>
              </w:tabs>
              <w:jc w:val="both"/>
            </w:pPr>
            <w:r w:rsidRPr="005C19BD">
              <w:t xml:space="preserve">- </w:t>
            </w:r>
            <w:r>
              <w:t>Закон Санкт-Петербурга от 25.12.2015</w:t>
            </w:r>
            <w:r w:rsidRPr="005C19BD">
              <w:t xml:space="preserve"> № 8</w:t>
            </w:r>
            <w:r>
              <w:t>91-1</w:t>
            </w:r>
            <w:r w:rsidRPr="005C19BD">
              <w:t>8</w:t>
            </w:r>
            <w:r>
              <w:t>0</w:t>
            </w:r>
            <w:r w:rsidRPr="005C19BD">
              <w:t xml:space="preserve"> </w:t>
            </w:r>
            <w:r>
              <w:t>«</w:t>
            </w:r>
            <w:r w:rsidRPr="005C19BD">
              <w:t>О</w:t>
            </w:r>
            <w:r>
              <w:t xml:space="preserve"> благоустройстве в Санкт-Петербурге»</w:t>
            </w:r>
            <w:r w:rsidRPr="005C19BD">
              <w:t>;</w:t>
            </w:r>
          </w:p>
          <w:p w:rsidR="00141643" w:rsidRDefault="00141643" w:rsidP="0022150B">
            <w:pPr>
              <w:pStyle w:val="NormalWeb"/>
              <w:tabs>
                <w:tab w:val="left" w:pos="426"/>
              </w:tabs>
              <w:spacing w:after="0" w:line="240" w:lineRule="auto"/>
              <w:jc w:val="both"/>
            </w:pPr>
            <w:r>
              <w:t>- Устав внутригородского Муниципального образования Санкт-Петербурга муниципальный округ Лиговка-Ямская;</w:t>
            </w:r>
          </w:p>
          <w:p w:rsidR="00141643" w:rsidRDefault="00141643" w:rsidP="0022150B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местной Администрации </w:t>
            </w:r>
            <w:r w:rsidRPr="00844145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 Санкт-Петербурга муниципальный округ Лиговка-Ямская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 от 12.07.2013 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>111 «Об утверждении перечня территорий внутриквартального озеленения внутригородского Муниципального образования  Санкт-Петербурга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ципальный округ Лиговка-Ямская»;</w:t>
            </w:r>
          </w:p>
          <w:p w:rsidR="00141643" w:rsidRDefault="00141643" w:rsidP="0022150B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местной Администрации</w:t>
            </w:r>
            <w:r w:rsidRPr="00844145">
              <w:rPr>
                <w:rFonts w:ascii="Times New Roman" w:hAnsi="Times New Roman" w:cs="Times New Roman"/>
                <w:sz w:val="24"/>
                <w:szCs w:val="24"/>
              </w:rPr>
              <w:t xml:space="preserve"> внутригородского Муниципального образования Санкт-Петербурга муниципальный округ Лиговка-Ямская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17.08.2015 № 98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>«Об утверждении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Положений по вопросам местного значения"</w:t>
            </w:r>
          </w:p>
          <w:p w:rsidR="00141643" w:rsidRPr="00E60DBE" w:rsidRDefault="00141643" w:rsidP="00E60DBE">
            <w:pPr>
              <w:jc w:val="both"/>
            </w:pPr>
            <w:r>
              <w:t xml:space="preserve">- Распоряжение местной Администрации </w:t>
            </w:r>
            <w:r w:rsidRPr="00844145">
              <w:t>внутригородского Муниципального образования Санкт-Петербурга муниципальный округ Лиговка-Ямская</w:t>
            </w:r>
            <w:r>
              <w:t xml:space="preserve"> от 11.12.2014 № 187 «Об утверждении </w:t>
            </w:r>
            <w:bookmarkStart w:id="0" w:name="sub_1000"/>
            <w:r w:rsidRPr="00E60DBE">
              <w:t>Регламент</w:t>
            </w:r>
            <w:r>
              <w:t xml:space="preserve">а </w:t>
            </w:r>
            <w:r w:rsidRPr="00E60DBE">
              <w:t>выполнения работ по обслуживанию территории зеленых насаждений внутриквартального озеленения Муниципального образования Лиговка-Ямская</w:t>
            </w:r>
            <w:r>
              <w:t>»;</w:t>
            </w:r>
          </w:p>
          <w:bookmarkEnd w:id="0"/>
          <w:p w:rsidR="00141643" w:rsidRPr="00406D3D" w:rsidRDefault="00141643" w:rsidP="003C15C2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- </w:t>
            </w:r>
            <w:r w:rsidRPr="00E60DBE">
              <w:t xml:space="preserve">Распоряжение местной Администрации </w:t>
            </w:r>
            <w:r w:rsidRPr="00844145">
              <w:t>внутригородского Муниципального образования Санкт-Петербурга муниципальный округ Лиговка-Ямская</w:t>
            </w:r>
            <w:r w:rsidRPr="00E60DBE">
              <w:t xml:space="preserve"> от 11.12.2014 № 188 </w:t>
            </w:r>
            <w:r>
              <w:t>«</w:t>
            </w:r>
            <w:r w:rsidRPr="00E60DBE">
              <w:t>Об утверждении Регламент</w:t>
            </w:r>
            <w:r>
              <w:t>а</w:t>
            </w:r>
            <w:r>
              <w:rPr>
                <w:b/>
                <w:bCs/>
              </w:rPr>
              <w:t xml:space="preserve"> </w:t>
            </w:r>
            <w:r w:rsidRPr="007F2D5C">
              <w:t>выполнения работ по содержанию оборудования детских</w:t>
            </w:r>
            <w:r>
              <w:t xml:space="preserve"> </w:t>
            </w:r>
            <w:r w:rsidRPr="007F2D5C">
              <w:t>игровых площадок</w:t>
            </w:r>
            <w:r>
              <w:t>».</w:t>
            </w:r>
          </w:p>
        </w:tc>
      </w:tr>
      <w:tr w:rsidR="00141643" w:rsidRPr="00406D3D">
        <w:trPr>
          <w:trHeight w:val="20"/>
        </w:trPr>
        <w:tc>
          <w:tcPr>
            <w:tcW w:w="22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41643" w:rsidRDefault="00141643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Ожидаемые результаты реализации программы</w:t>
            </w:r>
          </w:p>
        </w:tc>
        <w:tc>
          <w:tcPr>
            <w:tcW w:w="7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643" w:rsidRDefault="00141643" w:rsidP="0022150B">
            <w:pPr>
              <w:jc w:val="both"/>
            </w:pPr>
            <w:r w:rsidRPr="00AD29F2">
              <w:rPr>
                <w:b/>
                <w:bCs/>
              </w:rPr>
              <w:t xml:space="preserve">-  </w:t>
            </w:r>
            <w:r w:rsidRPr="00AC18D4">
              <w:t>развитие положительных тенденций</w:t>
            </w:r>
            <w:r>
              <w:t xml:space="preserve"> в создании благоприятной среды проживания;</w:t>
            </w:r>
          </w:p>
          <w:p w:rsidR="00141643" w:rsidRDefault="00141643" w:rsidP="0022150B">
            <w:pPr>
              <w:jc w:val="both"/>
            </w:pPr>
            <w:r>
              <w:t xml:space="preserve">- </w:t>
            </w:r>
            <w:r w:rsidRPr="00AD29F2">
              <w:t xml:space="preserve">повышение </w:t>
            </w:r>
            <w:r>
              <w:t xml:space="preserve">степени удовлетворенности </w:t>
            </w:r>
            <w:r w:rsidRPr="00AD29F2">
              <w:t>населения</w:t>
            </w:r>
            <w:r>
              <w:t xml:space="preserve"> уровнем благоустройства дворовых территорий</w:t>
            </w:r>
            <w:r w:rsidRPr="00AD29F2">
              <w:t>;</w:t>
            </w:r>
          </w:p>
          <w:p w:rsidR="00141643" w:rsidRDefault="00141643" w:rsidP="0022150B">
            <w:pPr>
              <w:jc w:val="both"/>
            </w:pPr>
            <w:r>
              <w:t>- развитие активного отдыха жителей, сочетающего в себе элементы самоорганизации граждан в благоустройстве;</w:t>
            </w:r>
          </w:p>
          <w:p w:rsidR="00141643" w:rsidRDefault="00141643" w:rsidP="0022150B">
            <w:pPr>
              <w:jc w:val="both"/>
              <w:rPr>
                <w:color w:val="000000"/>
                <w:spacing w:val="2"/>
              </w:rPr>
            </w:pPr>
            <w:r>
              <w:t>- повышение уровня эстетки округа.</w:t>
            </w:r>
          </w:p>
        </w:tc>
      </w:tr>
    </w:tbl>
    <w:p w:rsidR="00141643" w:rsidRDefault="00141643" w:rsidP="0022150B">
      <w:pPr>
        <w:pStyle w:val="ConsPlusNormal"/>
        <w:ind w:firstLine="709"/>
        <w:jc w:val="both"/>
        <w:rPr>
          <w:color w:val="000000"/>
        </w:rPr>
      </w:pPr>
    </w:p>
    <w:p w:rsidR="00141643" w:rsidRPr="007025AE" w:rsidRDefault="00141643" w:rsidP="0022150B">
      <w:pPr>
        <w:pStyle w:val="ConsPlusNormal"/>
        <w:ind w:firstLine="709"/>
        <w:jc w:val="both"/>
      </w:pPr>
      <w:r>
        <w:rPr>
          <w:color w:val="000000"/>
        </w:rPr>
        <w:t>В соответствии с п.п. 9 п. 2 ст. 10 Закона</w:t>
      </w:r>
      <w:r w:rsidRPr="006077A3">
        <w:rPr>
          <w:color w:val="000000"/>
        </w:rPr>
        <w:t xml:space="preserve"> Санкт-Петербурга от 23.09.2009 № 420-79 «Об организации местного самоуправления в Санкт-Петербурге»</w:t>
      </w:r>
      <w:r w:rsidRPr="00890B6E">
        <w:rPr>
          <w:color w:val="000000"/>
        </w:rPr>
        <w:t xml:space="preserve"> </w:t>
      </w:r>
      <w:r>
        <w:rPr>
          <w:color w:val="000000"/>
        </w:rPr>
        <w:t>к в</w:t>
      </w:r>
      <w:r w:rsidRPr="006077A3">
        <w:rPr>
          <w:color w:val="000000"/>
        </w:rPr>
        <w:t>опрос</w:t>
      </w:r>
      <w:r>
        <w:rPr>
          <w:color w:val="000000"/>
        </w:rPr>
        <w:t>ам</w:t>
      </w:r>
      <w:r w:rsidRPr="006077A3">
        <w:rPr>
          <w:color w:val="000000"/>
        </w:rPr>
        <w:t xml:space="preserve"> местного значения</w:t>
      </w:r>
      <w:r w:rsidRPr="00890B6E">
        <w:t xml:space="preserve"> </w:t>
      </w:r>
      <w:r>
        <w:t xml:space="preserve">внутригородского Муниципального образования Санкт-Петербурга муниципальный округ Лиговка-Ямская </w:t>
      </w:r>
      <w:r w:rsidRPr="00890B6E">
        <w:t xml:space="preserve">на основании территориальных и экономических особенностей </w:t>
      </w:r>
      <w:r>
        <w:t>муниципальных образований относи</w:t>
      </w:r>
      <w:r w:rsidRPr="00890B6E">
        <w:t>тся</w:t>
      </w:r>
      <w:r>
        <w:t xml:space="preserve"> о</w:t>
      </w:r>
      <w:r w:rsidRPr="007025AE">
        <w:t>существле</w:t>
      </w:r>
      <w:r>
        <w:t>ние благоустройства территории М</w:t>
      </w:r>
      <w:r w:rsidRPr="007025AE">
        <w:t>униципального образования, включающее: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текущий ремонт придомовых территорий и дворовых территорий, включая проезды и въезды, пешеходные дорожки;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устройство искусственных неровностей на проездах и въездах на придомовых территориях и дворовых территориях;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организацию дополнительных парковочных мест на дворовых территориях;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установку, содержание и ремонт ограждений газонов;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установку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создание зон отдыха, в том числе обустройство, содержание и уборку территорий детских площадок;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обустройство, содержание и уборку территорий спортивных площадок;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оборудование контейнерных площадок на дворовых территориях;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выполнение оформления к праздничным мероприятиям на территории муниципального образования;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участие в пределах своей компетенции в обеспечении чистоты и порядка на территории муниципального образования, включая ликвидацию несанкционированных свалок бытовых отходов, мусора и уборку территорий, водных акваторий, тупиков и проездов, не включенных в адресные программы, утвержденные исполнительными органами государственной власти Санкт-Петербурга;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озеленение территорий зеленых насаждений внутриквартального озеленения,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озеленения, ремонт расположенных на них объектов зеленых насаждений, защиту зеленых насаждений на указанных территориях, утверждение перечней территорий зеленых насаждений внутриквартального озеленения;</w:t>
      </w:r>
    </w:p>
    <w:p w:rsidR="00141643" w:rsidRPr="007025AE" w:rsidRDefault="00141643" w:rsidP="0022150B">
      <w:pPr>
        <w:pStyle w:val="ConsPlusNormal"/>
        <w:ind w:firstLine="709"/>
        <w:jc w:val="both"/>
      </w:pPr>
      <w:r w:rsidRPr="007025AE">
        <w:t>организацию учета зеленых насаждений внутриквартального озеленения на территории муниципального образования;</w:t>
      </w:r>
    </w:p>
    <w:p w:rsidR="00141643" w:rsidRPr="00890B6E" w:rsidRDefault="00141643" w:rsidP="0022150B">
      <w:pPr>
        <w:pStyle w:val="ConsPlusNormal"/>
        <w:ind w:firstLine="709"/>
        <w:jc w:val="both"/>
      </w:pPr>
      <w:r w:rsidRPr="007025AE">
        <w:t>проведение санитарных рубок, а также удаление аварийных, больных деревьев и кустарников в отношении зеленых насаждений внутриквартального озеленения</w:t>
      </w:r>
      <w:r>
        <w:t>.</w:t>
      </w: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FA72D2">
      <w:pPr>
        <w:suppressAutoHyphens/>
        <w:jc w:val="center"/>
        <w:rPr>
          <w:b/>
          <w:bCs/>
          <w:lang w:eastAsia="ar-SA"/>
        </w:rPr>
      </w:pPr>
      <w:r w:rsidRPr="005C19BD">
        <w:rPr>
          <w:b/>
          <w:bCs/>
        </w:rPr>
        <w:t xml:space="preserve">1. </w:t>
      </w:r>
      <w:r w:rsidRPr="00406D3D">
        <w:rPr>
          <w:b/>
          <w:bCs/>
          <w:lang w:eastAsia="ar-SA"/>
        </w:rPr>
        <w:t xml:space="preserve">Характеристика </w:t>
      </w:r>
      <w:r>
        <w:rPr>
          <w:b/>
          <w:bCs/>
          <w:lang w:eastAsia="ar-SA"/>
        </w:rPr>
        <w:t>области реализации программы</w:t>
      </w:r>
    </w:p>
    <w:p w:rsidR="00141643" w:rsidRDefault="00141643" w:rsidP="00FA72D2">
      <w:pPr>
        <w:ind w:firstLine="709"/>
        <w:jc w:val="both"/>
      </w:pPr>
      <w:r>
        <w:t xml:space="preserve">Внутригородское Муниципальное образование Санкт-Петербурга муниципальный округ Лиговка-Ямская занимает земельный участок площадью 330 га. На территории Муниципального образования насчитывается более 164 многоквартирных домов и 157 дворов. В настоящее время возводится и активно заселяется новый жилой </w:t>
      </w:r>
      <w:r w:rsidRPr="00FA751E">
        <w:t>комплекс</w:t>
      </w:r>
      <w:r>
        <w:t xml:space="preserve"> "Царская столица"</w:t>
      </w:r>
      <w:r w:rsidRPr="00FA751E">
        <w:t>, состоящий из 15 жилых корпусов высотой от 7 до 12 этажей</w:t>
      </w:r>
      <w:r>
        <w:t xml:space="preserve">. По данным Санкт-Петербургского государственного казенного учреждения "Жилищное агентство Центрального района Санкт-Петербурга" и ЖК "Царская столица" по состоянию на 03.08.2016 численность населения Муниципального образования Лиговка-Ямская составляет </w:t>
      </w:r>
      <w:r w:rsidRPr="00552B95">
        <w:t>17 755</w:t>
      </w:r>
      <w:r>
        <w:t xml:space="preserve"> чел.</w:t>
      </w:r>
    </w:p>
    <w:p w:rsidR="00141643" w:rsidRDefault="00141643" w:rsidP="00FA72D2">
      <w:pPr>
        <w:ind w:firstLine="709"/>
        <w:jc w:val="both"/>
      </w:pPr>
      <w:r>
        <w:t xml:space="preserve">Комфортность проживания наряду с прочим определяется и уровнем благоустройства дворовых территорий: организация озеленения, устройство газонов и цветников, обустройство детских и спортивных площадок, их надлежащее содержание, комплектация дворов малыми архитектурными формами, благоустройство мест сбора мусора, своевременный ремонт покрытий дворовых территорий и внутридворовых проездов. </w:t>
      </w:r>
    </w:p>
    <w:p w:rsidR="00141643" w:rsidRDefault="00141643" w:rsidP="00FA72D2">
      <w:pPr>
        <w:ind w:firstLine="709"/>
        <w:jc w:val="both"/>
      </w:pPr>
      <w:r>
        <w:t>Формирование благоприятной среды жизнедеятельности является одной из значимых целей, осуществляемых в пределах жилых территорий органами местного самоуправления.</w:t>
      </w:r>
    </w:p>
    <w:p w:rsidR="00141643" w:rsidRDefault="00141643" w:rsidP="00FA72D2">
      <w:pPr>
        <w:ind w:firstLine="709"/>
        <w:jc w:val="both"/>
      </w:pPr>
      <w:r>
        <w:t xml:space="preserve">По итогам инвентаризации </w:t>
      </w:r>
      <w:r>
        <w:rPr>
          <w:kern w:val="1"/>
          <w:lang w:eastAsia="fa-IR" w:bidi="fa-IR"/>
        </w:rPr>
        <w:t xml:space="preserve">(письмо Комитета имущественных отношений Санкт-Петербурга от 31.08.2016 № 95858-43/16) </w:t>
      </w:r>
      <w:r>
        <w:t xml:space="preserve">по состоянию на 15.08.2016 площадь территории зеленых насаждений общего пользования местного значения </w:t>
      </w:r>
      <w:r w:rsidRPr="005C19BD">
        <w:t xml:space="preserve"> Муниципального образования  Лиговка-Ямская</w:t>
      </w:r>
      <w:r>
        <w:t xml:space="preserve"> составляет 14 768 кв. м (24 участка). Анализ обеспеченности дворов элементами благоустройства показывает, что уровень их комфортности не в достаточной мере отвечает современным характеристикам дворовых пространств. Ежегодно возникает потребность в ремонте существующих объектов благоустройства, связанная с естественным износом, потребность в замене морально устаревшего оборудования  современным. Следует отметить наличие проблем в части технического содержания и учета зеленых насаждений.</w:t>
      </w:r>
    </w:p>
    <w:p w:rsidR="00141643" w:rsidRDefault="00141643" w:rsidP="00FA72D2">
      <w:pPr>
        <w:ind w:firstLine="709"/>
        <w:jc w:val="both"/>
      </w:pPr>
      <w:r>
        <w:t xml:space="preserve">Длительное время земельный покров территорий зеленых насаждений   не обновлялся, что привело газоны внутриквартального озеленения в неудовлетворительное состояние. Газонные ограждения разрушены либо отсутствуют. В 2014 выполнены работы по восстановлению  сквера площадью 447 кв.м, в 2015 осуществлено благоустройство трех внутриквартальных скверов общей площадью 824 кв. м, в 2016 - семи общей площадью 4 636 кв.м. </w:t>
      </w:r>
    </w:p>
    <w:p w:rsidR="00141643" w:rsidRDefault="00141643" w:rsidP="00FA72D2">
      <w:pPr>
        <w:ind w:firstLine="709"/>
        <w:jc w:val="both"/>
      </w:pPr>
      <w:r>
        <w:t>Учитывая изложенное, в течение 2017 - 2018 годов необходимо продолжить работы по озеленению территории зеленых насаждений</w:t>
      </w:r>
      <w:r w:rsidRPr="00CF6768">
        <w:t xml:space="preserve"> </w:t>
      </w:r>
      <w:r>
        <w:t>общего пользования местного значения по 13 адресам Муниципального образования и установке газонных ограждений в едином стиле,</w:t>
      </w:r>
      <w:r w:rsidRPr="00CF6768">
        <w:t xml:space="preserve"> </w:t>
      </w:r>
      <w:r>
        <w:t>провести паспортизацию указанных территорий.</w:t>
      </w:r>
    </w:p>
    <w:p w:rsidR="00141643" w:rsidRDefault="00141643" w:rsidP="00C870B1">
      <w:pPr>
        <w:ind w:firstLine="709"/>
        <w:jc w:val="both"/>
        <w:rPr>
          <w:b/>
          <w:bCs/>
        </w:rPr>
      </w:pPr>
      <w:r>
        <w:t xml:space="preserve"> Закупка и установка детского игрового оборудования, газонных ограждений, садовой мебели, урн для мусора, работы по озеленению совершенствуют качество отдыха населения, а также повышают уровень благоустройства и улучшают внешний облик округа.</w:t>
      </w:r>
    </w:p>
    <w:p w:rsidR="00141643" w:rsidRDefault="00141643" w:rsidP="00B345A3">
      <w:pPr>
        <w:jc w:val="center"/>
        <w:rPr>
          <w:b/>
          <w:bCs/>
        </w:rPr>
      </w:pPr>
    </w:p>
    <w:p w:rsidR="00141643" w:rsidRPr="005C19BD" w:rsidRDefault="00141643" w:rsidP="00C870B1">
      <w:pPr>
        <w:jc w:val="center"/>
        <w:rPr>
          <w:b/>
          <w:bCs/>
        </w:rPr>
      </w:pPr>
      <w:r>
        <w:rPr>
          <w:b/>
          <w:bCs/>
        </w:rPr>
        <w:t>2. Цели и задачи программы</w:t>
      </w:r>
    </w:p>
    <w:p w:rsidR="00141643" w:rsidRPr="005C19BD" w:rsidRDefault="00141643" w:rsidP="00C870B1">
      <w:pPr>
        <w:ind w:firstLine="709"/>
        <w:jc w:val="both"/>
      </w:pPr>
      <w:r w:rsidRPr="005C19BD">
        <w:rPr>
          <w:b/>
          <w:bCs/>
        </w:rPr>
        <w:t>Цель программы:</w:t>
      </w:r>
      <w:r w:rsidRPr="005C19BD">
        <w:t xml:space="preserve"> </w:t>
      </w:r>
      <w:r w:rsidRPr="00092D78">
        <w:t>создание условий для повышения уровня комфортности проживания, в том числе грамотное функциональное зонирование территорий, решение вопросов озеленения, размещение</w:t>
      </w:r>
      <w:r>
        <w:t xml:space="preserve"> малых архитектурных форм</w:t>
      </w:r>
      <w:r w:rsidRPr="00092D78">
        <w:t xml:space="preserve">, </w:t>
      </w:r>
      <w:r>
        <w:t xml:space="preserve">контейнерных </w:t>
      </w:r>
      <w:r w:rsidRPr="00092D78">
        <w:t>площадок, проведение ремонта</w:t>
      </w:r>
      <w:r>
        <w:t xml:space="preserve"> покрытия</w:t>
      </w:r>
      <w:r w:rsidRPr="00092D78">
        <w:t xml:space="preserve"> дворовых</w:t>
      </w:r>
      <w:r>
        <w:t xml:space="preserve"> территорий, а также сохранение</w:t>
      </w:r>
      <w:r w:rsidRPr="005C19BD">
        <w:t xml:space="preserve"> внешнего облика исторической части Санкт-Петербурга.</w:t>
      </w:r>
    </w:p>
    <w:p w:rsidR="00141643" w:rsidRPr="005C19BD" w:rsidRDefault="00141643" w:rsidP="00C870B1">
      <w:pPr>
        <w:ind w:firstLine="709"/>
        <w:jc w:val="both"/>
        <w:rPr>
          <w:b/>
          <w:bCs/>
        </w:rPr>
      </w:pPr>
      <w:r w:rsidRPr="005C19BD">
        <w:rPr>
          <w:b/>
          <w:bCs/>
        </w:rPr>
        <w:t>Задачи программы:</w:t>
      </w:r>
    </w:p>
    <w:p w:rsidR="00141643" w:rsidRPr="005C19BD" w:rsidRDefault="00141643" w:rsidP="00C870B1">
      <w:pPr>
        <w:ind w:firstLine="709"/>
        <w:jc w:val="both"/>
      </w:pPr>
      <w:r w:rsidRPr="005C19BD">
        <w:rPr>
          <w:color w:val="000000"/>
        </w:rPr>
        <w:t>- обеспечение развития ландшафтно-рекреационного пространства, позволяющего сделать территорию округа комфортной для проживания</w:t>
      </w:r>
      <w:r>
        <w:rPr>
          <w:color w:val="000000"/>
        </w:rPr>
        <w:t xml:space="preserve"> населения;</w:t>
      </w:r>
    </w:p>
    <w:p w:rsidR="00141643" w:rsidRPr="005C19BD" w:rsidRDefault="00141643" w:rsidP="00C870B1">
      <w:pPr>
        <w:ind w:firstLine="709"/>
        <w:jc w:val="both"/>
      </w:pPr>
      <w:r w:rsidRPr="005C19BD">
        <w:rPr>
          <w:color w:val="000000"/>
        </w:rPr>
        <w:t xml:space="preserve">- формирование объектов </w:t>
      </w:r>
      <w:r>
        <w:rPr>
          <w:color w:val="000000"/>
        </w:rPr>
        <w:t>благоустройства для достижения</w:t>
      </w:r>
      <w:r w:rsidRPr="005C19BD">
        <w:rPr>
          <w:color w:val="000000"/>
        </w:rPr>
        <w:t xml:space="preserve"> нового эстетического уровня</w:t>
      </w:r>
      <w:r>
        <w:rPr>
          <w:color w:val="000000"/>
        </w:rPr>
        <w:t xml:space="preserve"> внешнего облика округа</w:t>
      </w:r>
      <w:r w:rsidRPr="005C19BD">
        <w:t>;</w:t>
      </w:r>
    </w:p>
    <w:p w:rsidR="00141643" w:rsidRDefault="00141643" w:rsidP="00C870B1">
      <w:pPr>
        <w:ind w:firstLine="709"/>
        <w:jc w:val="both"/>
      </w:pPr>
      <w:r w:rsidRPr="005C19BD">
        <w:t>-</w:t>
      </w:r>
      <w:r>
        <w:t xml:space="preserve"> благоустройство и содержание</w:t>
      </w:r>
      <w:r w:rsidRPr="005C19BD">
        <w:t xml:space="preserve"> территорий </w:t>
      </w:r>
      <w:r>
        <w:t xml:space="preserve">зеленых насаждений общего пользования местного значения </w:t>
      </w:r>
      <w:r w:rsidRPr="005C19BD">
        <w:t>Муниципального образования Лиговка-Ямская для сохранения благоприятной окружающей среды и условий жизнедеятельности населения округа;</w:t>
      </w:r>
      <w:r w:rsidRPr="000534F1">
        <w:t xml:space="preserve"> </w:t>
      </w:r>
    </w:p>
    <w:p w:rsidR="00141643" w:rsidRDefault="00141643" w:rsidP="00C870B1">
      <w:pPr>
        <w:autoSpaceDE w:val="0"/>
        <w:autoSpaceDN w:val="0"/>
        <w:adjustRightInd w:val="0"/>
        <w:ind w:firstLine="709"/>
        <w:jc w:val="both"/>
      </w:pPr>
      <w:r>
        <w:t xml:space="preserve">- </w:t>
      </w:r>
      <w:r>
        <w:rPr>
          <w:lang w:eastAsia="en-US"/>
        </w:rPr>
        <w:t xml:space="preserve">проведение компенсационного озеленения на территории </w:t>
      </w:r>
      <w:r>
        <w:rPr>
          <w:kern w:val="1"/>
          <w:lang w:eastAsia="fa-IR" w:bidi="fa-IR"/>
        </w:rPr>
        <w:t>зеленых насаждений</w:t>
      </w:r>
      <w:r>
        <w:t xml:space="preserve"> общего пользования</w:t>
      </w:r>
      <w:r>
        <w:rPr>
          <w:kern w:val="1"/>
          <w:lang w:eastAsia="fa-IR" w:bidi="fa-IR"/>
        </w:rPr>
        <w:t xml:space="preserve"> местного значения в границах территории Муниципального образования Лиговка-Ямская;</w:t>
      </w:r>
    </w:p>
    <w:p w:rsidR="00141643" w:rsidRDefault="00141643" w:rsidP="00C870B1">
      <w:pPr>
        <w:autoSpaceDE w:val="0"/>
        <w:autoSpaceDN w:val="0"/>
        <w:adjustRightInd w:val="0"/>
        <w:ind w:firstLine="709"/>
        <w:jc w:val="both"/>
      </w:pPr>
      <w:r w:rsidRPr="005C19BD">
        <w:t>- реализация пожеланий жителей в благоустройстве придомовых территорий, вовлечение граждан в самостоятельное участие в благоустройстве окружающего пространства.</w:t>
      </w: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C870B1">
      <w:pPr>
        <w:jc w:val="center"/>
        <w:rPr>
          <w:b/>
          <w:bCs/>
        </w:rPr>
      </w:pPr>
      <w:r>
        <w:rPr>
          <w:b/>
          <w:bCs/>
        </w:rPr>
        <w:t>3</w:t>
      </w:r>
      <w:r w:rsidRPr="005C19BD">
        <w:rPr>
          <w:b/>
          <w:bCs/>
        </w:rPr>
        <w:t xml:space="preserve">. </w:t>
      </w:r>
      <w:r>
        <w:rPr>
          <w:b/>
          <w:bCs/>
        </w:rPr>
        <w:t xml:space="preserve"> Перечень мероприятий программы</w:t>
      </w:r>
    </w:p>
    <w:p w:rsidR="00141643" w:rsidRPr="00A1423A" w:rsidRDefault="00141643" w:rsidP="006B7F9F">
      <w:pPr>
        <w:ind w:firstLine="567"/>
        <w:jc w:val="both"/>
        <w:rPr>
          <w:b/>
          <w:bCs/>
        </w:rPr>
      </w:pPr>
      <w:r w:rsidRPr="00A1423A">
        <w:t xml:space="preserve">В результате реализации программы «Благоустройство территории Муниципального образования» </w:t>
      </w:r>
      <w:r>
        <w:t>в 2017</w:t>
      </w:r>
      <w:r w:rsidRPr="00A1423A">
        <w:t xml:space="preserve"> год</w:t>
      </w:r>
      <w:r>
        <w:t>у</w:t>
      </w:r>
      <w:r w:rsidRPr="00A1423A">
        <w:t xml:space="preserve"> будет достигнуто обеспечение </w:t>
      </w:r>
      <w:r>
        <w:t xml:space="preserve">более благоприятных условий  для </w:t>
      </w:r>
      <w:r w:rsidRPr="00A1423A">
        <w:t>жизнедеятельн</w:t>
      </w:r>
      <w:r>
        <w:t>ости населения округа</w:t>
      </w:r>
      <w:r w:rsidRPr="00A1423A">
        <w:t xml:space="preserve">: </w:t>
      </w:r>
      <w:r>
        <w:t xml:space="preserve">                                                                     </w:t>
      </w:r>
    </w:p>
    <w:tbl>
      <w:tblPr>
        <w:tblW w:w="9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3"/>
        <w:gridCol w:w="1418"/>
        <w:gridCol w:w="1701"/>
        <w:gridCol w:w="1661"/>
      </w:tblGrid>
      <w:tr w:rsidR="00141643" w:rsidRPr="00A1423A">
        <w:trPr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2"/>
              <w:jc w:val="center"/>
              <w:rPr>
                <w:i/>
                <w:iCs/>
              </w:rPr>
            </w:pPr>
            <w:r w:rsidRPr="00A1423A">
              <w:rPr>
                <w:b/>
                <w:bCs/>
              </w:rPr>
              <w:t>Виды работ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jc w:val="center"/>
              <w:rPr>
                <w:i/>
                <w:iCs/>
              </w:rPr>
            </w:pPr>
            <w:r w:rsidRPr="00A1423A">
              <w:rPr>
                <w:b/>
                <w:bCs/>
              </w:rPr>
              <w:t>Единица измерения</w:t>
            </w:r>
          </w:p>
        </w:tc>
        <w:tc>
          <w:tcPr>
            <w:tcW w:w="1701" w:type="dxa"/>
          </w:tcPr>
          <w:p w:rsidR="00141643" w:rsidRPr="00A1423A" w:rsidRDefault="00141643" w:rsidP="003A4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Потребность</w:t>
            </w:r>
          </w:p>
        </w:tc>
        <w:tc>
          <w:tcPr>
            <w:tcW w:w="1661" w:type="dxa"/>
          </w:tcPr>
          <w:p w:rsidR="00141643" w:rsidRPr="00A1423A" w:rsidRDefault="00141643" w:rsidP="003A413D">
            <w:pPr>
              <w:ind w:left="1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Ожидаемые результаты реализации программы</w:t>
            </w:r>
          </w:p>
        </w:tc>
      </w:tr>
      <w:tr w:rsidR="00141643" w:rsidRPr="00A1423A">
        <w:trPr>
          <w:trHeight w:val="245"/>
          <w:jc w:val="center"/>
        </w:trPr>
        <w:tc>
          <w:tcPr>
            <w:tcW w:w="9843" w:type="dxa"/>
            <w:gridSpan w:val="4"/>
          </w:tcPr>
          <w:p w:rsidR="00141643" w:rsidRDefault="00141643" w:rsidP="00C870B1">
            <w:pPr>
              <w:ind w:left="181"/>
              <w:jc w:val="center"/>
            </w:pPr>
            <w:r>
              <w:t>Основные мероприятия программы</w:t>
            </w:r>
          </w:p>
          <w:p w:rsidR="00141643" w:rsidRDefault="00141643" w:rsidP="00C870B1">
            <w:pPr>
              <w:ind w:left="181"/>
              <w:jc w:val="center"/>
            </w:pPr>
            <w:r>
              <w:t>ответственный исполнитель программы - отдел муниципальных закупок и благоустройства местной Администрацией Муниципального образования Лиговка-Ямская</w:t>
            </w:r>
          </w:p>
        </w:tc>
      </w:tr>
      <w:tr w:rsidR="00141643" w:rsidRPr="00A1423A">
        <w:trPr>
          <w:trHeight w:val="245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2" w:right="-180"/>
            </w:pPr>
            <w:r>
              <w:t xml:space="preserve">Текущий ремонт придомовых и </w:t>
            </w:r>
            <w:r w:rsidRPr="00A1423A">
              <w:t>дв</w:t>
            </w:r>
            <w:r>
              <w:t xml:space="preserve">оровых территорий </w:t>
            </w:r>
            <w:r w:rsidRPr="00A1423A">
              <w:t>с использованием совреме</w:t>
            </w:r>
            <w:r>
              <w:t>нного материала покрытий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 w:rsidRPr="00A1423A">
              <w:t>кв.м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3 927,5</w:t>
            </w:r>
          </w:p>
        </w:tc>
        <w:tc>
          <w:tcPr>
            <w:tcW w:w="1661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3 559,3</w:t>
            </w:r>
          </w:p>
        </w:tc>
      </w:tr>
      <w:tr w:rsidR="00141643" w:rsidRPr="00A1423A">
        <w:trPr>
          <w:trHeight w:val="364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2"/>
            </w:pPr>
            <w:r>
              <w:t xml:space="preserve">Благоустройство территорий </w:t>
            </w:r>
            <w:r w:rsidRPr="00A1423A">
              <w:t>зеле</w:t>
            </w:r>
            <w:r>
              <w:t>ных насаждений общего пользования местного значения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 w:rsidRPr="00A1423A">
              <w:t>кв. 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4 022,6</w:t>
            </w:r>
          </w:p>
        </w:tc>
        <w:tc>
          <w:tcPr>
            <w:tcW w:w="1661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1 934,2</w:t>
            </w:r>
          </w:p>
        </w:tc>
      </w:tr>
      <w:tr w:rsidR="00141643" w:rsidRPr="00A1423A">
        <w:trPr>
          <w:trHeight w:val="364"/>
          <w:jc w:val="center"/>
        </w:trPr>
        <w:tc>
          <w:tcPr>
            <w:tcW w:w="5063" w:type="dxa"/>
          </w:tcPr>
          <w:p w:rsidR="00141643" w:rsidRDefault="00141643" w:rsidP="00C870B1">
            <w:pPr>
              <w:ind w:left="72"/>
            </w:pPr>
            <w:r>
              <w:t>Устройство травмобезопасного покрытия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кв. 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328</w:t>
            </w:r>
          </w:p>
        </w:tc>
        <w:tc>
          <w:tcPr>
            <w:tcW w:w="1661" w:type="dxa"/>
          </w:tcPr>
          <w:p w:rsidR="00141643" w:rsidRDefault="00141643" w:rsidP="00C870B1">
            <w:pPr>
              <w:ind w:left="180"/>
              <w:jc w:val="center"/>
            </w:pPr>
            <w:r>
              <w:t>328</w:t>
            </w:r>
          </w:p>
        </w:tc>
      </w:tr>
      <w:tr w:rsidR="00141643" w:rsidRPr="00A1423A">
        <w:trPr>
          <w:trHeight w:val="364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2"/>
            </w:pPr>
            <w:r w:rsidRPr="00A1423A">
              <w:t xml:space="preserve">Установка </w:t>
            </w:r>
            <w:r>
              <w:t>газонных ограждений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 w:rsidRPr="00A1423A">
              <w:t>п.м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1 176,0</w:t>
            </w:r>
          </w:p>
        </w:tc>
        <w:tc>
          <w:tcPr>
            <w:tcW w:w="1661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592,7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4" w:right="-108"/>
            </w:pPr>
            <w:r w:rsidRPr="00A1423A">
              <w:t>Установка малых архитектурных форм (игровое и спортивное оборудование, скамейки, урны, вазоны  и пр.)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 w:rsidRPr="00A1423A">
              <w:t>шт.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34</w:t>
            </w:r>
          </w:p>
        </w:tc>
        <w:tc>
          <w:tcPr>
            <w:tcW w:w="1661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18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5063" w:type="dxa"/>
          </w:tcPr>
          <w:p w:rsidR="00141643" w:rsidRPr="005F7EE1" w:rsidRDefault="00141643" w:rsidP="00C870B1">
            <w:pPr>
              <w:ind w:left="74" w:right="-108"/>
            </w:pPr>
            <w:r w:rsidRPr="005F7EE1">
              <w:t>Изготовление проектно-сметной документации</w:t>
            </w:r>
            <w:r>
              <w:t xml:space="preserve"> на благоустройство территории</w:t>
            </w:r>
          </w:p>
        </w:tc>
        <w:tc>
          <w:tcPr>
            <w:tcW w:w="1418" w:type="dxa"/>
          </w:tcPr>
          <w:p w:rsidR="00141643" w:rsidRPr="005F7EE1" w:rsidRDefault="00141643" w:rsidP="00C870B1">
            <w:pPr>
              <w:ind w:left="180"/>
              <w:jc w:val="center"/>
            </w:pPr>
            <w:r w:rsidRPr="005F7EE1">
              <w:t>адрес</w:t>
            </w:r>
          </w:p>
        </w:tc>
        <w:tc>
          <w:tcPr>
            <w:tcW w:w="1701" w:type="dxa"/>
          </w:tcPr>
          <w:p w:rsidR="00141643" w:rsidRPr="005F7EE1" w:rsidRDefault="00141643" w:rsidP="00C870B1">
            <w:pPr>
              <w:ind w:left="180"/>
              <w:jc w:val="center"/>
            </w:pPr>
            <w:r>
              <w:t>10</w:t>
            </w:r>
          </w:p>
        </w:tc>
        <w:tc>
          <w:tcPr>
            <w:tcW w:w="1661" w:type="dxa"/>
          </w:tcPr>
          <w:p w:rsidR="00141643" w:rsidRPr="005F7EE1" w:rsidRDefault="00141643" w:rsidP="00C870B1">
            <w:pPr>
              <w:ind w:left="180"/>
              <w:jc w:val="center"/>
            </w:pPr>
            <w:r>
              <w:t>7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5063" w:type="dxa"/>
          </w:tcPr>
          <w:p w:rsidR="00141643" w:rsidRPr="005F7EE1" w:rsidRDefault="00141643" w:rsidP="00C870B1">
            <w:pPr>
              <w:ind w:left="74" w:right="-108"/>
            </w:pPr>
            <w:r w:rsidRPr="005F7EE1">
              <w:t>Новогоднее оформление округа: искусственные светодиодные ели</w:t>
            </w:r>
            <w:r>
              <w:t xml:space="preserve"> </w:t>
            </w:r>
          </w:p>
        </w:tc>
        <w:tc>
          <w:tcPr>
            <w:tcW w:w="1418" w:type="dxa"/>
          </w:tcPr>
          <w:p w:rsidR="00141643" w:rsidRPr="005F7EE1" w:rsidRDefault="00141643" w:rsidP="00C870B1">
            <w:pPr>
              <w:ind w:left="180"/>
              <w:jc w:val="center"/>
            </w:pPr>
            <w:r w:rsidRPr="005F7EE1">
              <w:t>шт.</w:t>
            </w:r>
          </w:p>
        </w:tc>
        <w:tc>
          <w:tcPr>
            <w:tcW w:w="1701" w:type="dxa"/>
          </w:tcPr>
          <w:p w:rsidR="00141643" w:rsidRPr="005F7EE1" w:rsidRDefault="00141643" w:rsidP="00C870B1">
            <w:pPr>
              <w:ind w:left="180"/>
              <w:jc w:val="center"/>
            </w:pPr>
            <w:r w:rsidRPr="005F7EE1">
              <w:t>2</w:t>
            </w:r>
          </w:p>
        </w:tc>
        <w:tc>
          <w:tcPr>
            <w:tcW w:w="1661" w:type="dxa"/>
          </w:tcPr>
          <w:p w:rsidR="00141643" w:rsidRPr="005F7EE1" w:rsidRDefault="00141643" w:rsidP="00C870B1">
            <w:pPr>
              <w:ind w:left="180"/>
              <w:jc w:val="center"/>
            </w:pPr>
            <w:r w:rsidRPr="005F7EE1">
              <w:t>2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9843" w:type="dxa"/>
            <w:gridSpan w:val="4"/>
          </w:tcPr>
          <w:p w:rsidR="00141643" w:rsidRDefault="00141643" w:rsidP="00BA27C8">
            <w:pPr>
              <w:ind w:firstLine="709"/>
              <w:jc w:val="center"/>
            </w:pPr>
            <w:r>
              <w:t>Мероприятия в сфере благоустройства, выполняемые  в соответствии с муниципальным заданием муниципальным бюджетным учреждением по оказанию муниципальных услуг "Лиговка-Ямская"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4" w:right="-108"/>
            </w:pPr>
            <w:r>
              <w:t>Уборка и санитарная очистка территорий зеленых насаждений общего пользования местного значения,   детских игровых и спортивных площадок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14 768</w:t>
            </w:r>
          </w:p>
        </w:tc>
        <w:tc>
          <w:tcPr>
            <w:tcW w:w="1661" w:type="dxa"/>
          </w:tcPr>
          <w:p w:rsidR="00141643" w:rsidRDefault="00141643" w:rsidP="00C870B1">
            <w:pPr>
              <w:ind w:left="180"/>
              <w:jc w:val="center"/>
            </w:pPr>
            <w:r>
              <w:t>14 768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5063" w:type="dxa"/>
          </w:tcPr>
          <w:p w:rsidR="00141643" w:rsidRPr="00A1423A" w:rsidRDefault="00141643" w:rsidP="00C870B1">
            <w:pPr>
              <w:ind w:left="74" w:right="-108"/>
            </w:pPr>
            <w:r>
              <w:t>Содержание газонов: покос, землевание и обрезка бровок, борьба с сорняками, подкормка, полив, вывоз мусора, снега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12 177</w:t>
            </w:r>
          </w:p>
        </w:tc>
        <w:tc>
          <w:tcPr>
            <w:tcW w:w="1661" w:type="dxa"/>
          </w:tcPr>
          <w:p w:rsidR="00141643" w:rsidRDefault="00141643" w:rsidP="00C870B1">
            <w:pPr>
              <w:ind w:left="180"/>
              <w:jc w:val="center"/>
            </w:pPr>
            <w:r>
              <w:t>12 177</w:t>
            </w:r>
          </w:p>
        </w:tc>
      </w:tr>
      <w:tr w:rsidR="00141643" w:rsidRPr="00A1423A">
        <w:trPr>
          <w:trHeight w:val="687"/>
          <w:jc w:val="center"/>
        </w:trPr>
        <w:tc>
          <w:tcPr>
            <w:tcW w:w="9843" w:type="dxa"/>
            <w:gridSpan w:val="4"/>
          </w:tcPr>
          <w:p w:rsidR="00141643" w:rsidRDefault="00141643" w:rsidP="00C870B1">
            <w:pPr>
              <w:ind w:left="181"/>
              <w:jc w:val="center"/>
            </w:pPr>
            <w:r>
              <w:t xml:space="preserve">Мероприятия, выполняемые за счет средств субсидии на финансовое обеспечение выполнения муниципального задания в области благоустройства, с привлечением в установленном порядке </w:t>
            </w:r>
            <w:r w:rsidRPr="005C19BD">
              <w:t>ор</w:t>
            </w:r>
            <w:r>
              <w:t>ганизаций и юридических</w:t>
            </w:r>
            <w:r w:rsidRPr="005C19BD">
              <w:t xml:space="preserve"> лиц</w:t>
            </w:r>
            <w:r>
              <w:t>, оказывающих</w:t>
            </w:r>
            <w:r w:rsidRPr="005C19BD">
              <w:t xml:space="preserve">  услуги в </w:t>
            </w:r>
            <w:r>
              <w:t>данной области</w:t>
            </w:r>
          </w:p>
        </w:tc>
      </w:tr>
      <w:tr w:rsidR="00141643" w:rsidRPr="00A1423A">
        <w:trPr>
          <w:trHeight w:val="563"/>
          <w:jc w:val="center"/>
        </w:trPr>
        <w:tc>
          <w:tcPr>
            <w:tcW w:w="5063" w:type="dxa"/>
          </w:tcPr>
          <w:p w:rsidR="00141643" w:rsidRDefault="00141643" w:rsidP="00477FFC">
            <w:pPr>
              <w:ind w:left="74" w:right="-108"/>
            </w:pPr>
            <w:r>
              <w:t xml:space="preserve">Содержание и ремонт </w:t>
            </w:r>
            <w:r w:rsidRPr="007025AE">
              <w:t>малых архитекту</w:t>
            </w:r>
            <w:r>
              <w:t>рных форм и элементов благоустройства:</w:t>
            </w:r>
          </w:p>
          <w:p w:rsidR="00141643" w:rsidRDefault="00141643" w:rsidP="00477FFC">
            <w:pPr>
              <w:ind w:left="74" w:right="-108"/>
            </w:pPr>
            <w:r>
              <w:t>игровое оборудование;</w:t>
            </w:r>
          </w:p>
          <w:p w:rsidR="00141643" w:rsidRDefault="00141643" w:rsidP="00477FFC">
            <w:pPr>
              <w:ind w:left="74" w:right="-108"/>
            </w:pPr>
            <w:r>
              <w:t>скамейки;</w:t>
            </w:r>
          </w:p>
          <w:p w:rsidR="00141643" w:rsidRDefault="00141643" w:rsidP="00477FFC">
            <w:pPr>
              <w:ind w:left="74" w:right="-108"/>
            </w:pPr>
            <w:r>
              <w:t xml:space="preserve">газонные ограждения </w:t>
            </w:r>
            <w:r w:rsidRPr="007025AE">
              <w:t xml:space="preserve"> </w:t>
            </w:r>
          </w:p>
        </w:tc>
        <w:tc>
          <w:tcPr>
            <w:tcW w:w="1418" w:type="dxa"/>
          </w:tcPr>
          <w:p w:rsidR="00141643" w:rsidRDefault="00141643" w:rsidP="00477FFC">
            <w:pPr>
              <w:ind w:left="180"/>
              <w:jc w:val="center"/>
            </w:pPr>
          </w:p>
          <w:p w:rsidR="00141643" w:rsidRDefault="00141643" w:rsidP="00477FFC">
            <w:pPr>
              <w:ind w:left="181"/>
              <w:jc w:val="center"/>
            </w:pPr>
            <w:r>
              <w:t xml:space="preserve"> </w:t>
            </w:r>
          </w:p>
          <w:p w:rsidR="00141643" w:rsidRDefault="00141643" w:rsidP="00477FFC">
            <w:pPr>
              <w:ind w:left="181"/>
              <w:jc w:val="center"/>
            </w:pPr>
            <w:r>
              <w:t>ед.</w:t>
            </w:r>
          </w:p>
          <w:p w:rsidR="00141643" w:rsidRDefault="00141643" w:rsidP="00477FFC">
            <w:pPr>
              <w:ind w:left="181"/>
              <w:jc w:val="center"/>
            </w:pPr>
            <w:r>
              <w:t>шт.</w:t>
            </w:r>
          </w:p>
          <w:p w:rsidR="00141643" w:rsidRDefault="00141643" w:rsidP="00477FFC">
            <w:pPr>
              <w:ind w:left="181"/>
              <w:jc w:val="center"/>
            </w:pPr>
            <w:r>
              <w:t>п.м</w:t>
            </w:r>
          </w:p>
        </w:tc>
        <w:tc>
          <w:tcPr>
            <w:tcW w:w="1701" w:type="dxa"/>
          </w:tcPr>
          <w:p w:rsidR="00141643" w:rsidRDefault="00141643" w:rsidP="00477FFC">
            <w:pPr>
              <w:ind w:left="181"/>
              <w:jc w:val="center"/>
            </w:pPr>
          </w:p>
          <w:p w:rsidR="00141643" w:rsidRDefault="00141643" w:rsidP="00477FFC">
            <w:pPr>
              <w:ind w:left="181"/>
              <w:jc w:val="center"/>
            </w:pPr>
          </w:p>
          <w:p w:rsidR="00141643" w:rsidRDefault="00141643" w:rsidP="00477FFC">
            <w:pPr>
              <w:ind w:left="181"/>
              <w:jc w:val="center"/>
            </w:pPr>
            <w:r>
              <w:t>59</w:t>
            </w:r>
          </w:p>
          <w:p w:rsidR="00141643" w:rsidRDefault="00141643" w:rsidP="00477FFC">
            <w:pPr>
              <w:ind w:left="181"/>
              <w:jc w:val="center"/>
            </w:pPr>
            <w:r>
              <w:t>126</w:t>
            </w:r>
          </w:p>
          <w:p w:rsidR="00141643" w:rsidRDefault="00141643" w:rsidP="00477FFC">
            <w:pPr>
              <w:ind w:left="181"/>
              <w:jc w:val="center"/>
            </w:pPr>
            <w:r>
              <w:t>3 099,5</w:t>
            </w:r>
          </w:p>
        </w:tc>
        <w:tc>
          <w:tcPr>
            <w:tcW w:w="1661" w:type="dxa"/>
          </w:tcPr>
          <w:p w:rsidR="00141643" w:rsidRDefault="00141643" w:rsidP="00477FFC">
            <w:pPr>
              <w:ind w:left="181"/>
              <w:jc w:val="center"/>
            </w:pPr>
          </w:p>
          <w:p w:rsidR="00141643" w:rsidRDefault="00141643" w:rsidP="00477FFC">
            <w:pPr>
              <w:ind w:left="181"/>
              <w:jc w:val="center"/>
            </w:pPr>
          </w:p>
          <w:p w:rsidR="00141643" w:rsidRDefault="00141643" w:rsidP="00477FFC">
            <w:pPr>
              <w:ind w:left="181"/>
              <w:jc w:val="center"/>
            </w:pPr>
            <w:r>
              <w:t>59</w:t>
            </w:r>
          </w:p>
          <w:p w:rsidR="00141643" w:rsidRDefault="00141643" w:rsidP="00477FFC">
            <w:pPr>
              <w:ind w:left="181"/>
              <w:jc w:val="center"/>
            </w:pPr>
            <w:r>
              <w:t>126</w:t>
            </w:r>
          </w:p>
          <w:p w:rsidR="00141643" w:rsidRDefault="00141643" w:rsidP="00477FFC">
            <w:pPr>
              <w:ind w:left="181"/>
              <w:jc w:val="center"/>
            </w:pPr>
            <w:r>
              <w:t>3 099,5</w:t>
            </w:r>
          </w:p>
        </w:tc>
      </w:tr>
      <w:tr w:rsidR="00141643" w:rsidRPr="00A1423A">
        <w:trPr>
          <w:trHeight w:val="563"/>
          <w:jc w:val="center"/>
        </w:trPr>
        <w:tc>
          <w:tcPr>
            <w:tcW w:w="5063" w:type="dxa"/>
          </w:tcPr>
          <w:p w:rsidR="00141643" w:rsidRDefault="00141643" w:rsidP="00C870B1">
            <w:pPr>
              <w:ind w:left="74" w:right="-108"/>
            </w:pPr>
            <w:r>
              <w:t>Устройство и содержание цветников и цветочных вазонов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1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1"/>
              <w:jc w:val="center"/>
            </w:pPr>
            <w:r>
              <w:t>319,6</w:t>
            </w:r>
          </w:p>
        </w:tc>
        <w:tc>
          <w:tcPr>
            <w:tcW w:w="1661" w:type="dxa"/>
          </w:tcPr>
          <w:p w:rsidR="00141643" w:rsidRDefault="00141643" w:rsidP="00C870B1">
            <w:pPr>
              <w:ind w:left="181"/>
              <w:jc w:val="center"/>
            </w:pPr>
            <w:r>
              <w:t>319,6</w:t>
            </w:r>
          </w:p>
        </w:tc>
      </w:tr>
      <w:tr w:rsidR="00141643" w:rsidRPr="00A1423A">
        <w:trPr>
          <w:trHeight w:val="287"/>
          <w:jc w:val="center"/>
        </w:trPr>
        <w:tc>
          <w:tcPr>
            <w:tcW w:w="5063" w:type="dxa"/>
          </w:tcPr>
          <w:p w:rsidR="00141643" w:rsidRDefault="00141643" w:rsidP="00E05AF5">
            <w:pPr>
              <w:ind w:left="74" w:right="-108"/>
            </w:pPr>
            <w:r>
              <w:t>Содержание деревьев и кустарников, в том числе ликвидация деревьев-угроз, стрижка кустарников, обрезка деревьев</w:t>
            </w:r>
          </w:p>
        </w:tc>
        <w:tc>
          <w:tcPr>
            <w:tcW w:w="1418" w:type="dxa"/>
          </w:tcPr>
          <w:p w:rsidR="00141643" w:rsidRPr="00A1423A" w:rsidRDefault="00141643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141643" w:rsidRDefault="00141643" w:rsidP="00C870B1">
            <w:pPr>
              <w:ind w:left="180"/>
              <w:jc w:val="center"/>
            </w:pPr>
            <w:r>
              <w:t>14 768</w:t>
            </w:r>
          </w:p>
        </w:tc>
        <w:tc>
          <w:tcPr>
            <w:tcW w:w="1661" w:type="dxa"/>
          </w:tcPr>
          <w:p w:rsidR="00141643" w:rsidRDefault="00141643" w:rsidP="00C870B1">
            <w:pPr>
              <w:ind w:left="180"/>
              <w:jc w:val="center"/>
            </w:pPr>
            <w:r>
              <w:t>14 768</w:t>
            </w:r>
          </w:p>
        </w:tc>
      </w:tr>
    </w:tbl>
    <w:p w:rsidR="00141643" w:rsidRDefault="00141643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kern w:val="1"/>
          <w:lang w:eastAsia="fa-IR" w:bidi="fa-IR"/>
        </w:rPr>
      </w:pPr>
      <w:r>
        <w:t xml:space="preserve">Формирование Адресного </w:t>
      </w:r>
      <w:r>
        <w:rPr>
          <w:kern w:val="1"/>
          <w:lang w:eastAsia="fa-IR" w:bidi="fa-IR"/>
        </w:rPr>
        <w:t xml:space="preserve">перечня основных мероприятий (Приложение к настоящей программе) обусловлено выявленными потребностями в ремонте или замене поврежденного дорожного покрытия современным мощением; благоустройстве территорий </w:t>
      </w:r>
      <w:r>
        <w:t>зеленых насаждений общего пользования местного значения</w:t>
      </w:r>
      <w:r>
        <w:rPr>
          <w:kern w:val="1"/>
          <w:lang w:eastAsia="fa-IR" w:bidi="fa-IR"/>
        </w:rPr>
        <w:t xml:space="preserve"> с установкой газонных ограждений</w:t>
      </w:r>
      <w:r w:rsidRPr="00802D6B">
        <w:rPr>
          <w:kern w:val="1"/>
          <w:lang w:eastAsia="fa-IR" w:bidi="fa-IR"/>
        </w:rPr>
        <w:t xml:space="preserve"> </w:t>
      </w:r>
      <w:r>
        <w:rPr>
          <w:kern w:val="1"/>
          <w:lang w:eastAsia="fa-IR" w:bidi="fa-IR"/>
        </w:rPr>
        <w:t xml:space="preserve">оригинального типа; поддержании детского игрового оборудования в безопасном состоянии, дооснащении дворовых территорий малыми архитектурными формами; придании площадкам для сбора мусора эстетически привлекательной формы; </w:t>
      </w:r>
      <w:r>
        <w:rPr>
          <w:lang w:eastAsia="en-US"/>
        </w:rPr>
        <w:t xml:space="preserve">проведении компенсационного озеленения </w:t>
      </w:r>
      <w:r>
        <w:rPr>
          <w:kern w:val="1"/>
          <w:lang w:eastAsia="fa-IR" w:bidi="fa-IR"/>
        </w:rPr>
        <w:t xml:space="preserve">на территории </w:t>
      </w:r>
      <w:r>
        <w:t>зеленых насаждений общего пользования местного значения</w:t>
      </w:r>
      <w:r>
        <w:rPr>
          <w:kern w:val="1"/>
          <w:lang w:eastAsia="fa-IR" w:bidi="fa-IR"/>
        </w:rPr>
        <w:t xml:space="preserve"> Муниципального образования; а также обращениями жителей по улучшению внешнего облика территории муниципального округа.  </w:t>
      </w:r>
    </w:p>
    <w:p w:rsidR="00141643" w:rsidRDefault="00141643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kern w:val="1"/>
          <w:lang w:eastAsia="fa-IR" w:bidi="fa-IR"/>
        </w:rPr>
      </w:pPr>
      <w:r>
        <w:rPr>
          <w:kern w:val="1"/>
          <w:lang w:eastAsia="fa-IR" w:bidi="fa-IR"/>
        </w:rPr>
        <w:t>С</w:t>
      </w:r>
      <w:r w:rsidRPr="00EC261D">
        <w:rPr>
          <w:kern w:val="1"/>
          <w:lang w:eastAsia="fa-IR" w:bidi="fa-IR"/>
        </w:rPr>
        <w:t xml:space="preserve">тоимость </w:t>
      </w:r>
      <w:r>
        <w:rPr>
          <w:kern w:val="1"/>
          <w:lang w:eastAsia="fa-IR" w:bidi="fa-IR"/>
        </w:rPr>
        <w:t xml:space="preserve">выполнения работ по программе благоустройства территории Муниципального образования </w:t>
      </w:r>
      <w:r w:rsidRPr="00EC261D">
        <w:rPr>
          <w:kern w:val="1"/>
          <w:lang w:eastAsia="fa-IR" w:bidi="fa-IR"/>
        </w:rPr>
        <w:t xml:space="preserve">рассчитана </w:t>
      </w:r>
      <w:r>
        <w:rPr>
          <w:kern w:val="1"/>
          <w:lang w:eastAsia="fa-IR" w:bidi="fa-IR"/>
        </w:rPr>
        <w:t xml:space="preserve">в соответствии с проектно-сметной документацией и </w:t>
      </w:r>
      <w:r w:rsidRPr="00EC261D">
        <w:rPr>
          <w:kern w:val="1"/>
          <w:lang w:eastAsia="fa-IR" w:bidi="fa-IR"/>
        </w:rPr>
        <w:t xml:space="preserve">по итогам заключенных муниципальных контрактов </w:t>
      </w:r>
      <w:r>
        <w:rPr>
          <w:kern w:val="1"/>
          <w:lang w:eastAsia="fa-IR" w:bidi="fa-IR"/>
        </w:rPr>
        <w:t xml:space="preserve">на аналогичные работы </w:t>
      </w:r>
      <w:r w:rsidRPr="00EC261D">
        <w:rPr>
          <w:kern w:val="1"/>
          <w:lang w:val="de-DE" w:eastAsia="fa-IR" w:bidi="fa-IR"/>
        </w:rPr>
        <w:t xml:space="preserve">в </w:t>
      </w:r>
      <w:r>
        <w:rPr>
          <w:kern w:val="1"/>
          <w:lang w:eastAsia="fa-IR" w:bidi="fa-IR"/>
        </w:rPr>
        <w:t xml:space="preserve"> 2016</w:t>
      </w:r>
      <w:r w:rsidRPr="00EC261D">
        <w:rPr>
          <w:kern w:val="1"/>
          <w:lang w:val="de-DE" w:eastAsia="fa-IR" w:bidi="fa-IR"/>
        </w:rPr>
        <w:t xml:space="preserve"> </w:t>
      </w:r>
      <w:r w:rsidRPr="00EC261D">
        <w:rPr>
          <w:kern w:val="1"/>
          <w:lang w:eastAsia="fa-IR" w:bidi="fa-IR"/>
        </w:rPr>
        <w:t xml:space="preserve">годах </w:t>
      </w:r>
      <w:r w:rsidRPr="00EC261D">
        <w:rPr>
          <w:kern w:val="1"/>
          <w:lang w:val="de-DE" w:eastAsia="fa-IR" w:bidi="fa-IR"/>
        </w:rPr>
        <w:t xml:space="preserve">с </w:t>
      </w:r>
      <w:r w:rsidRPr="00EC261D">
        <w:rPr>
          <w:kern w:val="1"/>
          <w:lang w:eastAsia="fa-IR" w:bidi="fa-IR"/>
        </w:rPr>
        <w:t>учетом индекса потребительских цен 107</w:t>
      </w:r>
      <w:r w:rsidRPr="00EC261D">
        <w:rPr>
          <w:kern w:val="1"/>
          <w:lang w:val="de-DE" w:eastAsia="fa-IR" w:bidi="fa-IR"/>
        </w:rPr>
        <w:t>,</w:t>
      </w:r>
      <w:r>
        <w:rPr>
          <w:kern w:val="1"/>
          <w:lang w:eastAsia="fa-IR" w:bidi="fa-IR"/>
        </w:rPr>
        <w:t>7 (письмо Комитета финансов от 15.06.2016 № 01-02-1596/16-0-0). Стоимость каждого мероприятия может быть скорректирована на основании согласованной в установленном порядке сметной документации.</w:t>
      </w:r>
    </w:p>
    <w:p w:rsidR="00141643" w:rsidRDefault="00141643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b/>
          <w:bCs/>
        </w:rPr>
      </w:pPr>
    </w:p>
    <w:p w:rsidR="00141643" w:rsidRDefault="00141643" w:rsidP="007658BD">
      <w:pPr>
        <w:jc w:val="center"/>
        <w:rPr>
          <w:b/>
          <w:bCs/>
        </w:rPr>
      </w:pPr>
      <w:r>
        <w:rPr>
          <w:b/>
          <w:bCs/>
        </w:rPr>
        <w:t>4</w:t>
      </w:r>
      <w:r w:rsidRPr="005C19BD">
        <w:rPr>
          <w:b/>
          <w:bCs/>
        </w:rPr>
        <w:t>.</w:t>
      </w:r>
      <w:r>
        <w:rPr>
          <w:b/>
          <w:bCs/>
        </w:rPr>
        <w:t xml:space="preserve"> Ресурсное обеспечение программы</w:t>
      </w:r>
    </w:p>
    <w:p w:rsidR="00141643" w:rsidRDefault="00141643" w:rsidP="007658BD">
      <w:pPr>
        <w:ind w:firstLine="709"/>
        <w:jc w:val="both"/>
      </w:pPr>
      <w:r w:rsidRPr="005C19BD">
        <w:t xml:space="preserve">Источник финансирования: </w:t>
      </w:r>
      <w:r>
        <w:t xml:space="preserve">местный </w:t>
      </w:r>
      <w:r w:rsidRPr="005C19BD">
        <w:t>бюджет внутригородского Муниципального образования Санкт-Петербурга муниципальный окру</w:t>
      </w:r>
      <w:r>
        <w:t>г Лиговка-Ямская на 2016 г</w:t>
      </w:r>
      <w:r w:rsidRPr="005C19BD">
        <w:t>.</w:t>
      </w:r>
      <w:r w:rsidRPr="001B081D">
        <w:rPr>
          <w:b/>
          <w:bCs/>
        </w:rPr>
        <w:t xml:space="preserve"> </w:t>
      </w:r>
      <w:r>
        <w:t>по коду раздела</w:t>
      </w:r>
      <w:r w:rsidRPr="001B081D">
        <w:t xml:space="preserve"> </w:t>
      </w:r>
      <w:r>
        <w:t>(</w:t>
      </w:r>
      <w:r w:rsidRPr="001B081D">
        <w:t>подраздела</w:t>
      </w:r>
      <w:r>
        <w:t>) -  05</w:t>
      </w:r>
      <w:r w:rsidRPr="001B081D">
        <w:t>03</w:t>
      </w:r>
      <w:r>
        <w:t xml:space="preserve"> "Благоустройство</w:t>
      </w:r>
      <w:r w:rsidRPr="001B081D">
        <w:t>"</w:t>
      </w:r>
      <w:r>
        <w:t>.</w:t>
      </w:r>
    </w:p>
    <w:p w:rsidR="00141643" w:rsidRDefault="00141643" w:rsidP="007658BD">
      <w:pPr>
        <w:ind w:firstLine="709"/>
        <w:jc w:val="both"/>
      </w:pPr>
      <w:r w:rsidRPr="00E11864">
        <w:t>Объем финансирования</w:t>
      </w:r>
      <w:r>
        <w:rPr>
          <w:b/>
          <w:bCs/>
        </w:rPr>
        <w:t xml:space="preserve"> </w:t>
      </w:r>
      <w:r w:rsidRPr="005C19BD">
        <w:t xml:space="preserve">- </w:t>
      </w:r>
      <w:r>
        <w:t xml:space="preserve"> </w:t>
      </w:r>
      <w:r>
        <w:rPr>
          <w:b/>
          <w:bCs/>
        </w:rPr>
        <w:t>25 774</w:t>
      </w:r>
      <w:r w:rsidRPr="00FB4FD5">
        <w:rPr>
          <w:b/>
          <w:bCs/>
        </w:rPr>
        <w:t>,</w:t>
      </w:r>
      <w:r>
        <w:rPr>
          <w:b/>
          <w:bCs/>
        </w:rPr>
        <w:t xml:space="preserve">0 </w:t>
      </w:r>
      <w:r w:rsidRPr="005C19BD">
        <w:t>тыс.</w:t>
      </w:r>
      <w:r>
        <w:t xml:space="preserve"> </w:t>
      </w:r>
      <w:r w:rsidRPr="005C19BD">
        <w:t>руб</w:t>
      </w:r>
      <w:r>
        <w:t>.</w:t>
      </w:r>
      <w:r>
        <w:rPr>
          <w:b/>
          <w:bCs/>
        </w:rPr>
        <w:t xml:space="preserve">, </w:t>
      </w:r>
      <w:r w:rsidRPr="00C93A51">
        <w:t>в том числе су</w:t>
      </w:r>
      <w:r>
        <w:t>б</w:t>
      </w:r>
      <w:r w:rsidRPr="00C93A51">
        <w:t>сидия</w:t>
      </w:r>
      <w:r>
        <w:t xml:space="preserve"> муниципальному бюджетному учреждению по оказанию муниципальных услуг "Лиовка-Ямская" на финансовое обеспечение выполнения муниципального задания в области благоустройства, включая накладные и косвенные расходы (далее - субсидия) - </w:t>
      </w:r>
      <w:r>
        <w:rPr>
          <w:b/>
          <w:bCs/>
        </w:rPr>
        <w:t xml:space="preserve">6 278,1 </w:t>
      </w:r>
      <w:r w:rsidRPr="003A413D">
        <w:t>тыс. руб.</w:t>
      </w:r>
    </w:p>
    <w:p w:rsidR="00141643" w:rsidRDefault="00141643" w:rsidP="007658BD">
      <w:pPr>
        <w:jc w:val="center"/>
        <w:rPr>
          <w:b/>
          <w:bCs/>
        </w:rPr>
      </w:pPr>
    </w:p>
    <w:p w:rsidR="00141643" w:rsidRPr="00EC261D" w:rsidRDefault="00141643" w:rsidP="007658BD">
      <w:pPr>
        <w:jc w:val="center"/>
        <w:rPr>
          <w:kern w:val="1"/>
          <w:lang w:eastAsia="fa-IR" w:bidi="fa-IR"/>
        </w:rPr>
      </w:pPr>
      <w:r>
        <w:rPr>
          <w:b/>
          <w:bCs/>
        </w:rPr>
        <w:t xml:space="preserve">5. </w:t>
      </w:r>
      <w:r w:rsidRPr="005C19BD">
        <w:rPr>
          <w:b/>
          <w:bCs/>
        </w:rPr>
        <w:t>Механизм реализации программы</w:t>
      </w:r>
    </w:p>
    <w:p w:rsidR="00141643" w:rsidRDefault="00141643" w:rsidP="007658BD">
      <w:pPr>
        <w:ind w:firstLine="709"/>
        <w:jc w:val="both"/>
      </w:pPr>
      <w:r>
        <w:t xml:space="preserve">Механизм реализации программы включает в себя выполнение комплекса мероприятий согласно таблице  с привлечением организаций, обладающих всем необходимым оборудованием и материалами, достаточным штатом специалистов и достаточным опытом проведения подобных мероприятий. Подрядчики определяются в порядке, установленном Федеральным Законом от 05.04.2013 № 44-ФЗ "О контрактной системе в сфере закупок товаров, работ, услуг для обеспечения государственных и муниципальных нужд". </w:t>
      </w:r>
    </w:p>
    <w:p w:rsidR="00141643" w:rsidRDefault="00141643" w:rsidP="007658BD">
      <w:pPr>
        <w:ind w:firstLine="709"/>
        <w:jc w:val="both"/>
      </w:pPr>
      <w:r>
        <w:t>Мероприятия по уборке</w:t>
      </w:r>
      <w:r w:rsidRPr="00E86969">
        <w:t xml:space="preserve"> и </w:t>
      </w:r>
      <w:r>
        <w:t xml:space="preserve">санитарной очистке </w:t>
      </w:r>
      <w:r w:rsidRPr="00E86969">
        <w:t>территории зеленых насаждений</w:t>
      </w:r>
      <w:r w:rsidRPr="00D6693E">
        <w:t xml:space="preserve"> </w:t>
      </w:r>
      <w:r>
        <w:t>общего пользования местного значения</w:t>
      </w:r>
      <w:r>
        <w:rPr>
          <w:kern w:val="1"/>
          <w:lang w:eastAsia="fa-IR" w:bidi="fa-IR"/>
        </w:rPr>
        <w:t xml:space="preserve"> Муниципального образования</w:t>
      </w:r>
      <w:r>
        <w:t xml:space="preserve">, в том числе </w:t>
      </w:r>
      <w:r w:rsidRPr="00E86969">
        <w:t>детски</w:t>
      </w:r>
      <w:r>
        <w:t>х игровых площадок,</w:t>
      </w:r>
      <w:r w:rsidRPr="00E86969">
        <w:t xml:space="preserve"> </w:t>
      </w:r>
      <w:r>
        <w:t>осуществляется силами Муниципального бюджетного учреждения по оказанию муниципальных услуг "Лиговка-Ямская" за счет средств субсидии.</w:t>
      </w:r>
      <w:r w:rsidRPr="00D6693E">
        <w:t xml:space="preserve"> </w:t>
      </w:r>
      <w:r>
        <w:t xml:space="preserve">Определение подрядчиков на выполнение работ по содержанию и ремонту малых архитектурных форм </w:t>
      </w:r>
      <w:r w:rsidRPr="00FD2080">
        <w:t>и</w:t>
      </w:r>
      <w:r>
        <w:rPr>
          <w:b/>
          <w:bCs/>
        </w:rPr>
        <w:t xml:space="preserve"> </w:t>
      </w:r>
      <w:r w:rsidRPr="00E86969">
        <w:t>элементов благоустройства</w:t>
      </w:r>
      <w:r>
        <w:t>, устройству и содержанию цветников и цветочных вазонов, содержанию деревьев и кустарников осуществляется 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141643" w:rsidRDefault="00141643" w:rsidP="006B7F9F">
      <w:pPr>
        <w:ind w:firstLine="709"/>
        <w:jc w:val="both"/>
        <w:rPr>
          <w:b/>
          <w:bCs/>
        </w:rPr>
      </w:pPr>
      <w:r>
        <w:t>Общее руководство реализацией программы</w:t>
      </w:r>
      <w:r w:rsidRPr="00CE2545">
        <w:t xml:space="preserve"> </w:t>
      </w:r>
      <w:r>
        <w:t>осуществляет</w:t>
      </w:r>
      <w:r w:rsidRPr="00CE2545">
        <w:t xml:space="preserve"> </w:t>
      </w:r>
      <w:r>
        <w:t>отдел муниципальных закупок и благоустройства.</w:t>
      </w:r>
    </w:p>
    <w:p w:rsidR="00141643" w:rsidRDefault="00141643" w:rsidP="00334A86">
      <w:pPr>
        <w:jc w:val="center"/>
        <w:rPr>
          <w:b/>
          <w:bCs/>
        </w:rPr>
      </w:pPr>
    </w:p>
    <w:p w:rsidR="00141643" w:rsidRDefault="00141643" w:rsidP="00334A86">
      <w:pPr>
        <w:jc w:val="center"/>
        <w:rPr>
          <w:b/>
          <w:bCs/>
        </w:rPr>
      </w:pPr>
      <w:r>
        <w:rPr>
          <w:b/>
          <w:bCs/>
        </w:rPr>
        <w:t>6</w:t>
      </w:r>
      <w:r w:rsidRPr="00AD29F2">
        <w:rPr>
          <w:b/>
          <w:bCs/>
        </w:rPr>
        <w:t xml:space="preserve">.  </w:t>
      </w:r>
      <w:r>
        <w:rPr>
          <w:b/>
          <w:bCs/>
        </w:rPr>
        <w:t>О</w:t>
      </w:r>
      <w:r w:rsidRPr="00AD29F2">
        <w:rPr>
          <w:b/>
          <w:bCs/>
        </w:rPr>
        <w:t>жидаемые результаты</w:t>
      </w:r>
      <w:r>
        <w:rPr>
          <w:b/>
          <w:bCs/>
        </w:rPr>
        <w:t xml:space="preserve"> и оценка эффективности реализации </w:t>
      </w:r>
      <w:r w:rsidRPr="00AD29F2">
        <w:rPr>
          <w:b/>
          <w:bCs/>
        </w:rPr>
        <w:t>программы</w:t>
      </w:r>
    </w:p>
    <w:p w:rsidR="00141643" w:rsidRPr="00A81989" w:rsidRDefault="00141643" w:rsidP="00334A86">
      <w:pPr>
        <w:ind w:firstLine="709"/>
        <w:jc w:val="both"/>
      </w:pPr>
      <w:r>
        <w:t>По итогам реализации программы ожидается:</w:t>
      </w:r>
    </w:p>
    <w:p w:rsidR="00141643" w:rsidRDefault="00141643" w:rsidP="00334A86">
      <w:pPr>
        <w:ind w:firstLine="567"/>
        <w:jc w:val="both"/>
      </w:pPr>
      <w:r w:rsidRPr="00AD29F2">
        <w:rPr>
          <w:b/>
          <w:bCs/>
        </w:rPr>
        <w:t xml:space="preserve">-  </w:t>
      </w:r>
      <w:r w:rsidRPr="00AC18D4">
        <w:t>развитие положительных тенденций</w:t>
      </w:r>
      <w:r>
        <w:t xml:space="preserve"> в создании благоприятной среды проживания;</w:t>
      </w:r>
    </w:p>
    <w:p w:rsidR="00141643" w:rsidRDefault="00141643" w:rsidP="00334A86">
      <w:pPr>
        <w:ind w:firstLine="567"/>
        <w:jc w:val="both"/>
      </w:pPr>
      <w:r>
        <w:t xml:space="preserve">- </w:t>
      </w:r>
      <w:r w:rsidRPr="00AD29F2">
        <w:t xml:space="preserve">повышение </w:t>
      </w:r>
      <w:r>
        <w:t xml:space="preserve">степени удовлетворенности </w:t>
      </w:r>
      <w:r w:rsidRPr="00AD29F2">
        <w:t>населения</w:t>
      </w:r>
      <w:r>
        <w:t xml:space="preserve"> уровнем благоустройства дворовых территорий</w:t>
      </w:r>
      <w:r w:rsidRPr="00AD29F2">
        <w:t>;</w:t>
      </w:r>
    </w:p>
    <w:p w:rsidR="00141643" w:rsidRDefault="00141643" w:rsidP="00334A86">
      <w:pPr>
        <w:ind w:firstLine="567"/>
        <w:jc w:val="both"/>
      </w:pPr>
      <w:r>
        <w:t>- развитие активного отдыха жителей, сочетающего в себе элементы самоорганизации граждан в благоустройстве;</w:t>
      </w:r>
    </w:p>
    <w:p w:rsidR="00141643" w:rsidRDefault="00141643" w:rsidP="00334A86">
      <w:pPr>
        <w:ind w:firstLine="567"/>
        <w:jc w:val="both"/>
      </w:pPr>
      <w:r>
        <w:t>- повышение уровня эстетки округа.</w:t>
      </w:r>
    </w:p>
    <w:p w:rsidR="00141643" w:rsidRDefault="00141643" w:rsidP="00334A86">
      <w:pPr>
        <w:suppressAutoHyphens/>
        <w:ind w:firstLine="567"/>
        <w:jc w:val="both"/>
      </w:pPr>
      <w:r>
        <w:t xml:space="preserve">Оценка эффективности </w:t>
      </w:r>
      <w:r w:rsidRPr="00AD29F2">
        <w:t>реализации программы будет пров</w:t>
      </w:r>
      <w:r>
        <w:t>одиться на основании Положения о</w:t>
      </w:r>
      <w:r w:rsidRPr="00AD29F2">
        <w:t xml:space="preserve"> разработке, утверждении, реализации и оценке эффективности муниципальных целевых программ </w:t>
      </w:r>
      <w:r>
        <w:t xml:space="preserve">во </w:t>
      </w:r>
      <w:r w:rsidRPr="00AD29F2">
        <w:t>внутригородском Муниципальном образовании Санкт-Петербурга мун</w:t>
      </w:r>
      <w:r>
        <w:t>иципальный округ Лиговка-Ямская</w:t>
      </w:r>
      <w:r w:rsidRPr="00AD29F2">
        <w:t>, утвержденного Постановлением мест</w:t>
      </w:r>
      <w:r>
        <w:t xml:space="preserve">ной Администрации </w:t>
      </w:r>
      <w:r>
        <w:rPr>
          <w:lang w:eastAsia="ar-SA"/>
        </w:rPr>
        <w:t xml:space="preserve">Муниципального </w:t>
      </w:r>
      <w:r w:rsidRPr="00406D3D">
        <w:rPr>
          <w:lang w:eastAsia="ar-SA"/>
        </w:rPr>
        <w:t xml:space="preserve">внутригородского Муниципального образования </w:t>
      </w:r>
      <w:r>
        <w:rPr>
          <w:lang w:eastAsia="ar-SA"/>
        </w:rPr>
        <w:t xml:space="preserve"> </w:t>
      </w:r>
      <w:r w:rsidRPr="00406D3D">
        <w:rPr>
          <w:lang w:eastAsia="ar-SA"/>
        </w:rPr>
        <w:t>Санкт-Петербурга муниципальный округ Лиговка</w:t>
      </w:r>
      <w:r>
        <w:rPr>
          <w:lang w:eastAsia="ar-SA"/>
        </w:rPr>
        <w:t>-</w:t>
      </w:r>
      <w:r w:rsidRPr="00406D3D">
        <w:rPr>
          <w:lang w:eastAsia="ar-SA"/>
        </w:rPr>
        <w:t>Ямская</w:t>
      </w:r>
      <w:r>
        <w:t xml:space="preserve"> от 13</w:t>
      </w:r>
      <w:r w:rsidRPr="00AD29F2">
        <w:t>.</w:t>
      </w:r>
      <w:r>
        <w:t>10.2015</w:t>
      </w:r>
      <w:r w:rsidRPr="00AD29F2">
        <w:t xml:space="preserve"> №</w:t>
      </w:r>
      <w:r>
        <w:t xml:space="preserve"> 1</w:t>
      </w:r>
      <w:r w:rsidRPr="00AD29F2">
        <w:t>6</w:t>
      </w:r>
      <w:r>
        <w:t>5 "Об утверждении порядков разработки, реализации, оценки эффективности муниципальных программ и ведомственных целевых программ</w:t>
      </w:r>
      <w:r w:rsidRPr="00822514">
        <w:rPr>
          <w:lang w:eastAsia="ar-SA"/>
        </w:rPr>
        <w:t xml:space="preserve"> </w:t>
      </w:r>
      <w:r w:rsidRPr="00406D3D">
        <w:rPr>
          <w:lang w:eastAsia="ar-SA"/>
        </w:rPr>
        <w:t xml:space="preserve">внутригородского Муниципального образования </w:t>
      </w:r>
      <w:r>
        <w:rPr>
          <w:lang w:eastAsia="ar-SA"/>
        </w:rPr>
        <w:t xml:space="preserve"> </w:t>
      </w:r>
      <w:r w:rsidRPr="00406D3D">
        <w:rPr>
          <w:lang w:eastAsia="ar-SA"/>
        </w:rPr>
        <w:t>Санкт-Петербурга муниципальный округ Лиговка</w:t>
      </w:r>
      <w:r>
        <w:rPr>
          <w:lang w:eastAsia="ar-SA"/>
        </w:rPr>
        <w:t>-</w:t>
      </w:r>
      <w:r w:rsidRPr="00406D3D">
        <w:rPr>
          <w:lang w:eastAsia="ar-SA"/>
        </w:rPr>
        <w:t>Ямская</w:t>
      </w:r>
      <w:r>
        <w:rPr>
          <w:lang w:eastAsia="ar-SA"/>
        </w:rPr>
        <w:t>"</w:t>
      </w:r>
      <w:r w:rsidRPr="004F4895">
        <w:t>.</w:t>
      </w:r>
      <w:r w:rsidRPr="004F4895">
        <w:rPr>
          <w:lang w:eastAsia="ar-SA"/>
        </w:rPr>
        <w:t xml:space="preserve"> </w:t>
      </w:r>
      <w:r>
        <w:rPr>
          <w:lang w:eastAsia="ar-SA"/>
        </w:rPr>
        <w:t xml:space="preserve">Целевые </w:t>
      </w:r>
      <w:r w:rsidRPr="004F4895">
        <w:rPr>
          <w:lang w:eastAsia="ar-SA"/>
        </w:rPr>
        <w:t>показатели для оценки эффективности</w:t>
      </w:r>
      <w:r>
        <w:rPr>
          <w:lang w:eastAsia="ar-SA"/>
        </w:rPr>
        <w:t>:</w:t>
      </w:r>
    </w:p>
    <w:p w:rsidR="00141643" w:rsidRPr="00AD29F2" w:rsidRDefault="00141643" w:rsidP="00334A86">
      <w:pPr>
        <w:ind w:firstLine="539"/>
        <w:jc w:val="both"/>
      </w:pPr>
      <w:r>
        <w:t xml:space="preserve">1. </w:t>
      </w:r>
      <w:r w:rsidRPr="00695618">
        <w:rPr>
          <w:lang w:eastAsia="ar-SA"/>
        </w:rPr>
        <w:t xml:space="preserve">Количество выполненных местной Администрацией </w:t>
      </w:r>
      <w:r>
        <w:rPr>
          <w:lang w:eastAsia="ar-SA"/>
        </w:rPr>
        <w:t>Муниципального образования Лиговка-Ямская</w:t>
      </w:r>
      <w:r w:rsidRPr="00695618">
        <w:rPr>
          <w:lang w:eastAsia="ar-SA"/>
        </w:rPr>
        <w:t xml:space="preserve"> мероприятий по отношению к запланированному количеству</w:t>
      </w:r>
      <w:r>
        <w:rPr>
          <w:lang w:eastAsia="ar-SA"/>
        </w:rPr>
        <w:t>.</w:t>
      </w:r>
      <w:r w:rsidRPr="00AD29F2">
        <w:t xml:space="preserve"> </w:t>
      </w:r>
      <w:r>
        <w:t>Универсальный критерий</w:t>
      </w:r>
      <w:r w:rsidRPr="00AD29F2">
        <w:t xml:space="preserve"> К1 </w:t>
      </w:r>
      <w:r>
        <w:t xml:space="preserve">- степень выполнения программных </w:t>
      </w:r>
      <w:r w:rsidRPr="00AD29F2">
        <w:t>мероприятий</w:t>
      </w:r>
      <w:r>
        <w:t xml:space="preserve"> (%)</w:t>
      </w:r>
      <w:r w:rsidRPr="00AD29F2">
        <w:t xml:space="preserve">. Предполагается, что исполнение плана  программных мероприятий ежегодно должно составлять не менее 90 %. </w:t>
      </w:r>
    </w:p>
    <w:p w:rsidR="00141643" w:rsidRDefault="00141643" w:rsidP="00334A86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2.</w:t>
      </w:r>
      <w:r w:rsidRPr="00695618">
        <w:rPr>
          <w:lang w:eastAsia="ar-SA"/>
        </w:rPr>
        <w:t xml:space="preserve">  </w:t>
      </w:r>
      <w:r>
        <w:rPr>
          <w:lang w:eastAsia="ar-SA"/>
        </w:rPr>
        <w:t>Сумма средств местного бюджета Муниципального образования Лиговка-Ямская,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Лиговка-Ямская.</w:t>
      </w:r>
    </w:p>
    <w:p w:rsidR="00141643" w:rsidRDefault="00141643" w:rsidP="00334A86">
      <w:pPr>
        <w:suppressAutoHyphens/>
        <w:ind w:firstLine="567"/>
        <w:jc w:val="both"/>
        <w:rPr>
          <w:lang w:eastAsia="ar-SA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984"/>
        <w:gridCol w:w="3402"/>
        <w:gridCol w:w="1276"/>
      </w:tblGrid>
      <w:tr w:rsidR="00141643" w:rsidRPr="00D62A70">
        <w:tc>
          <w:tcPr>
            <w:tcW w:w="3119" w:type="dxa"/>
          </w:tcPr>
          <w:p w:rsidR="00141643" w:rsidRPr="00D62A70" w:rsidRDefault="00141643" w:rsidP="00A822A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Формулировка критерия</w:t>
            </w:r>
          </w:p>
        </w:tc>
        <w:tc>
          <w:tcPr>
            <w:tcW w:w="1984" w:type="dxa"/>
          </w:tcPr>
          <w:p w:rsidR="00141643" w:rsidRPr="00D62A70" w:rsidRDefault="00141643" w:rsidP="00A822A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Значение весового коэффициента</w:t>
            </w: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jc w:val="center"/>
              <w:rPr>
                <w:b/>
                <w:bCs/>
                <w:i/>
                <w:iCs/>
              </w:rPr>
            </w:pPr>
            <w:r w:rsidRPr="00D62A70">
              <w:rPr>
                <w:b/>
                <w:bCs/>
                <w:i/>
                <w:iCs/>
              </w:rPr>
              <w:t>Градация</w:t>
            </w:r>
          </w:p>
        </w:tc>
        <w:tc>
          <w:tcPr>
            <w:tcW w:w="1276" w:type="dxa"/>
            <w:vAlign w:val="center"/>
          </w:tcPr>
          <w:p w:rsidR="00141643" w:rsidRPr="000749EB" w:rsidRDefault="00141643" w:rsidP="00A822A5">
            <w:pPr>
              <w:jc w:val="center"/>
              <w:rPr>
                <w:b/>
                <w:bCs/>
                <w:i/>
                <w:iCs/>
              </w:rPr>
            </w:pPr>
            <w:r w:rsidRPr="000749EB">
              <w:rPr>
                <w:b/>
                <w:bCs/>
                <w:i/>
                <w:iCs/>
              </w:rPr>
              <w:t>Балльная оценка</w:t>
            </w:r>
          </w:p>
        </w:tc>
      </w:tr>
      <w:tr w:rsidR="00141643" w:rsidRPr="00D62A70">
        <w:trPr>
          <w:trHeight w:val="453"/>
        </w:trPr>
        <w:tc>
          <w:tcPr>
            <w:tcW w:w="3119" w:type="dxa"/>
            <w:vMerge w:val="restart"/>
          </w:tcPr>
          <w:p w:rsidR="00141643" w:rsidRPr="00D62A70" w:rsidRDefault="00141643" w:rsidP="00A822A5">
            <w:pPr>
              <w:spacing w:after="120"/>
              <w:jc w:val="center"/>
            </w:pPr>
            <w:r>
              <w:t xml:space="preserve">Выполнение программных </w:t>
            </w:r>
            <w:r w:rsidRPr="00AD29F2">
              <w:t>мероприятий</w:t>
            </w:r>
          </w:p>
        </w:tc>
        <w:tc>
          <w:tcPr>
            <w:tcW w:w="1984" w:type="dxa"/>
            <w:vMerge w:val="restart"/>
          </w:tcPr>
          <w:p w:rsidR="00141643" w:rsidRPr="00D62A70" w:rsidRDefault="00141643" w:rsidP="00A822A5">
            <w:pPr>
              <w:spacing w:after="120"/>
              <w:jc w:val="center"/>
            </w:pPr>
            <w:r>
              <w:t>0,9</w:t>
            </w: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Выполнение плана программных мероприятий осуществлено в полном объеме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10</w:t>
            </w:r>
          </w:p>
        </w:tc>
      </w:tr>
      <w:tr w:rsidR="00141643" w:rsidRPr="00D62A70"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План программных мероприятий выполнен</w:t>
            </w:r>
            <w:r>
              <w:t xml:space="preserve"> (в %) </w:t>
            </w:r>
            <w:r w:rsidRPr="00D62A70">
              <w:t xml:space="preserve"> не менее чем на 90%</w:t>
            </w:r>
            <w:r>
              <w:t>, но не в полном объеме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8</w:t>
            </w:r>
          </w:p>
        </w:tc>
      </w:tr>
      <w:tr w:rsidR="00141643" w:rsidRPr="00D62A70"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План программных мероприятий выполнен не менее чем на 70%</w:t>
            </w:r>
            <w:r>
              <w:t>, но не более чем на 90%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6</w:t>
            </w:r>
          </w:p>
        </w:tc>
      </w:tr>
      <w:tr w:rsidR="00141643" w:rsidRPr="00D62A70"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План программных мероприятий выполнен не менее чем на 50%</w:t>
            </w:r>
            <w:r>
              <w:t>, но не более чем на 70%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4</w:t>
            </w:r>
          </w:p>
        </w:tc>
      </w:tr>
      <w:tr w:rsidR="00141643" w:rsidRPr="00D62A70"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Фактическое выполнение плана программных мероприятий составляет от 30 до 50%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2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План программных мероприятий выполнен не менее чем на 30%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1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 w:val="restart"/>
          </w:tcPr>
          <w:p w:rsidR="00141643" w:rsidRPr="00D62A70" w:rsidRDefault="00141643" w:rsidP="00A822A5">
            <w:pPr>
              <w:spacing w:after="120"/>
              <w:jc w:val="center"/>
            </w:pPr>
            <w:r>
              <w:rPr>
                <w:lang w:eastAsia="ar-SA"/>
              </w:rPr>
              <w:t>Сумма средств местного бюджета Муниципального образования Лиговка-Ямская,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Лиговка-Ямская</w:t>
            </w:r>
          </w:p>
        </w:tc>
        <w:tc>
          <w:tcPr>
            <w:tcW w:w="1984" w:type="dxa"/>
            <w:vMerge w:val="restart"/>
          </w:tcPr>
          <w:p w:rsidR="00141643" w:rsidRPr="00D62A70" w:rsidRDefault="00141643" w:rsidP="00A822A5">
            <w:pPr>
              <w:spacing w:after="120"/>
              <w:jc w:val="center"/>
            </w:pPr>
            <w:r>
              <w:t>0,1</w:t>
            </w:r>
          </w:p>
        </w:tc>
        <w:tc>
          <w:tcPr>
            <w:tcW w:w="3402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>
              <w:t>Не менее 600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10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141643" w:rsidRDefault="00141643" w:rsidP="00A822A5">
            <w:pPr>
              <w:jc w:val="center"/>
            </w:pPr>
            <w:r w:rsidRPr="004632D7">
              <w:t xml:space="preserve">Не </w:t>
            </w:r>
            <w:r>
              <w:t>менее 5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8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141643" w:rsidRDefault="00141643" w:rsidP="00A822A5">
            <w:pPr>
              <w:jc w:val="center"/>
            </w:pPr>
            <w:r w:rsidRPr="004632D7">
              <w:t xml:space="preserve">Не </w:t>
            </w:r>
            <w:r>
              <w:t>менее 4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6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141643" w:rsidRDefault="00141643" w:rsidP="00A822A5">
            <w:pPr>
              <w:jc w:val="center"/>
            </w:pPr>
            <w:r w:rsidRPr="004632D7">
              <w:t xml:space="preserve">Не </w:t>
            </w:r>
            <w:r>
              <w:t>менее 3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4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141643" w:rsidRDefault="00141643" w:rsidP="00A822A5">
            <w:pPr>
              <w:jc w:val="center"/>
            </w:pPr>
            <w:r w:rsidRPr="004632D7">
              <w:t xml:space="preserve">Не </w:t>
            </w:r>
            <w:r>
              <w:t>менее 2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2</w:t>
            </w:r>
          </w:p>
        </w:tc>
      </w:tr>
      <w:tr w:rsidR="00141643" w:rsidRPr="00D62A70">
        <w:trPr>
          <w:trHeight w:val="593"/>
        </w:trPr>
        <w:tc>
          <w:tcPr>
            <w:tcW w:w="3119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141643" w:rsidRPr="00D62A70" w:rsidRDefault="00141643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141643" w:rsidRDefault="00141643" w:rsidP="00A822A5">
            <w:pPr>
              <w:jc w:val="center"/>
            </w:pPr>
            <w:r w:rsidRPr="004632D7">
              <w:t xml:space="preserve">Не </w:t>
            </w:r>
            <w:r>
              <w:t>менее 1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141643" w:rsidRPr="00D62A70" w:rsidRDefault="00141643" w:rsidP="00A822A5">
            <w:pPr>
              <w:spacing w:after="120"/>
              <w:jc w:val="center"/>
            </w:pPr>
            <w:r w:rsidRPr="00D62A70">
              <w:t>1</w:t>
            </w:r>
          </w:p>
        </w:tc>
      </w:tr>
    </w:tbl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2C122B">
      <w:pPr>
        <w:jc w:val="center"/>
        <w:rPr>
          <w:b/>
          <w:bCs/>
        </w:rPr>
      </w:pPr>
      <w:r>
        <w:rPr>
          <w:b/>
          <w:bCs/>
        </w:rPr>
        <w:t>7. Мониторинг и контроль реализации программы</w:t>
      </w:r>
    </w:p>
    <w:p w:rsidR="00141643" w:rsidRDefault="00141643" w:rsidP="002C122B">
      <w:pPr>
        <w:ind w:firstLine="567"/>
        <w:jc w:val="both"/>
      </w:pPr>
      <w:r>
        <w:t>7.1. Мониторинг реализации программы осуществляется в 1 полугодии методом опроса жителей Муниципального образования Лиговка-Ямская. Анализ обращений граждан по вопросам благоустройства.</w:t>
      </w:r>
    </w:p>
    <w:p w:rsidR="00141643" w:rsidRDefault="00141643" w:rsidP="002C122B">
      <w:pPr>
        <w:ind w:firstLine="567"/>
        <w:jc w:val="both"/>
      </w:pPr>
    </w:p>
    <w:p w:rsidR="00141643" w:rsidRDefault="00141643" w:rsidP="002C122B">
      <w:pPr>
        <w:ind w:firstLine="567"/>
        <w:jc w:val="both"/>
      </w:pPr>
      <w:r>
        <w:t>7.2. Порядок контроля за исполнением мероприятий программы</w:t>
      </w:r>
    </w:p>
    <w:tbl>
      <w:tblPr>
        <w:tblW w:w="485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4"/>
        <w:gridCol w:w="2679"/>
        <w:gridCol w:w="4661"/>
      </w:tblGrid>
      <w:tr w:rsidR="00141643" w:rsidRPr="00372C4F">
        <w:tc>
          <w:tcPr>
            <w:tcW w:w="1047" w:type="pct"/>
          </w:tcPr>
          <w:p w:rsidR="00141643" w:rsidRPr="00BB32E4" w:rsidRDefault="00141643" w:rsidP="002C122B">
            <w:pPr>
              <w:jc w:val="center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Формы контроля</w:t>
            </w:r>
          </w:p>
        </w:tc>
        <w:tc>
          <w:tcPr>
            <w:tcW w:w="1443" w:type="pct"/>
          </w:tcPr>
          <w:p w:rsidR="00141643" w:rsidRPr="00BB32E4" w:rsidRDefault="00141643" w:rsidP="002C122B">
            <w:pPr>
              <w:jc w:val="center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Периодичность</w:t>
            </w:r>
          </w:p>
        </w:tc>
        <w:tc>
          <w:tcPr>
            <w:tcW w:w="2510" w:type="pct"/>
          </w:tcPr>
          <w:p w:rsidR="00141643" w:rsidRPr="00BB32E4" w:rsidRDefault="00141643" w:rsidP="002C12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исполнитель </w:t>
            </w:r>
            <w:r w:rsidRPr="00BB32E4">
              <w:rPr>
                <w:sz w:val="20"/>
                <w:szCs w:val="20"/>
              </w:rPr>
              <w:t>осуществляющего контроль</w:t>
            </w:r>
          </w:p>
        </w:tc>
      </w:tr>
      <w:tr w:rsidR="00141643" w:rsidRPr="00372C4F">
        <w:trPr>
          <w:trHeight w:val="1001"/>
        </w:trPr>
        <w:tc>
          <w:tcPr>
            <w:tcW w:w="1047" w:type="pct"/>
          </w:tcPr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1. Контроль в форме выездной проверки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3" w:type="pct"/>
          </w:tcPr>
          <w:p w:rsidR="00141643" w:rsidRDefault="00141643" w:rsidP="002C12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 основным мероприятиям: организация приемки и проведения экспертизы выполненных работ </w:t>
            </w:r>
          </w:p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мероприятий, выполняемых за счет средств субсидии, </w:t>
            </w:r>
            <w:r w:rsidRPr="00BB32E4">
              <w:rPr>
                <w:sz w:val="20"/>
                <w:szCs w:val="20"/>
              </w:rPr>
              <w:t>в соответствии с планом - графиком выездных проверок, но не реже одного раза в полугодие;</w:t>
            </w:r>
          </w:p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- по мере необходимости (в случае </w:t>
            </w:r>
            <w:r>
              <w:rPr>
                <w:sz w:val="20"/>
                <w:szCs w:val="20"/>
              </w:rPr>
              <w:t>поступлений обоснованных жалоб</w:t>
            </w:r>
            <w:r w:rsidRPr="00BB32E4">
              <w:rPr>
                <w:sz w:val="20"/>
                <w:szCs w:val="20"/>
              </w:rPr>
              <w:t>)</w:t>
            </w:r>
          </w:p>
        </w:tc>
        <w:tc>
          <w:tcPr>
            <w:tcW w:w="2510" w:type="pct"/>
          </w:tcPr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отдел муниципальных закупок и благоустройства</w:t>
            </w:r>
          </w:p>
        </w:tc>
      </w:tr>
      <w:tr w:rsidR="00141643" w:rsidRPr="00372C4F">
        <w:trPr>
          <w:trHeight w:val="931"/>
        </w:trPr>
        <w:tc>
          <w:tcPr>
            <w:tcW w:w="1047" w:type="pct"/>
          </w:tcPr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2. Контроль в форме камеральной проверки отчетности</w:t>
            </w:r>
          </w:p>
        </w:tc>
        <w:tc>
          <w:tcPr>
            <w:tcW w:w="1443" w:type="pct"/>
          </w:tcPr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по мере поступления отчетности о выполнении </w:t>
            </w:r>
            <w:r>
              <w:rPr>
                <w:sz w:val="20"/>
                <w:szCs w:val="20"/>
              </w:rPr>
              <w:t xml:space="preserve">основных мероприятий и </w:t>
            </w:r>
            <w:r w:rsidRPr="00BB32E4">
              <w:rPr>
                <w:sz w:val="20"/>
                <w:szCs w:val="20"/>
              </w:rPr>
              <w:t>муниципального задания</w:t>
            </w:r>
          </w:p>
        </w:tc>
        <w:tc>
          <w:tcPr>
            <w:tcW w:w="2510" w:type="pct"/>
          </w:tcPr>
          <w:p w:rsidR="00141643" w:rsidRPr="00BB32E4" w:rsidRDefault="00141643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финансовый орган местной Администрации</w:t>
            </w:r>
          </w:p>
        </w:tc>
      </w:tr>
    </w:tbl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2C122B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7.3. Форма отчета о достигнутых значениях целевых показателей программы</w:t>
      </w:r>
    </w:p>
    <w:tbl>
      <w:tblPr>
        <w:tblW w:w="949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2349"/>
        <w:gridCol w:w="709"/>
        <w:gridCol w:w="709"/>
        <w:gridCol w:w="708"/>
        <w:gridCol w:w="709"/>
        <w:gridCol w:w="834"/>
        <w:gridCol w:w="850"/>
        <w:gridCol w:w="993"/>
        <w:gridCol w:w="1134"/>
      </w:tblGrid>
      <w:tr w:rsidR="00141643" w:rsidRPr="00695618">
        <w:tc>
          <w:tcPr>
            <w:tcW w:w="503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34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Наименование целевого показателя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Факт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План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Факт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34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Абсолютное</w:t>
            </w:r>
          </w:p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отклонение от факта </w:t>
            </w:r>
          </w:p>
        </w:tc>
        <w:tc>
          <w:tcPr>
            <w:tcW w:w="850" w:type="dxa"/>
          </w:tcPr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Относит.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отклоне</w:t>
            </w:r>
            <w:r w:rsidRPr="00695618">
              <w:rPr>
                <w:b/>
                <w:bCs/>
                <w:sz w:val="18"/>
                <w:szCs w:val="18"/>
                <w:lang w:eastAsia="en-US"/>
              </w:rPr>
              <w:t>ние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от факта (%)</w:t>
            </w:r>
          </w:p>
        </w:tc>
        <w:tc>
          <w:tcPr>
            <w:tcW w:w="993" w:type="dxa"/>
          </w:tcPr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Темп 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роста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 к уровню прошлого 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года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695618">
              <w:rPr>
                <w:b/>
                <w:bCs/>
                <w:sz w:val="18"/>
                <w:szCs w:val="18"/>
                <w:lang w:eastAsia="en-US"/>
              </w:rPr>
              <w:t>(%)</w:t>
            </w:r>
          </w:p>
        </w:tc>
        <w:tc>
          <w:tcPr>
            <w:tcW w:w="1134" w:type="dxa"/>
          </w:tcPr>
          <w:p w:rsidR="00141643" w:rsidRPr="00695618" w:rsidRDefault="00141643" w:rsidP="00902BE8">
            <w:pPr>
              <w:tabs>
                <w:tab w:val="left" w:pos="5808"/>
              </w:tabs>
              <w:ind w:left="-108" w:right="-108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Обоснование отклонений</w:t>
            </w:r>
          </w:p>
          <w:p w:rsidR="00141643" w:rsidRPr="00695618" w:rsidRDefault="00141643" w:rsidP="00902BE8">
            <w:pPr>
              <w:tabs>
                <w:tab w:val="left" w:pos="5808"/>
              </w:tabs>
              <w:ind w:left="-108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на конец отчетного периода</w:t>
            </w:r>
          </w:p>
        </w:tc>
      </w:tr>
      <w:tr w:rsidR="00141643" w:rsidRPr="00695618">
        <w:tc>
          <w:tcPr>
            <w:tcW w:w="503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r w:rsidRPr="00695618">
              <w:rPr>
                <w:lang w:eastAsia="en-US"/>
              </w:rPr>
              <w:t>1</w:t>
            </w:r>
          </w:p>
        </w:tc>
        <w:tc>
          <w:tcPr>
            <w:tcW w:w="2349" w:type="dxa"/>
          </w:tcPr>
          <w:p w:rsidR="00141643" w:rsidRPr="00DD1B0D" w:rsidRDefault="00141643" w:rsidP="002C122B">
            <w:pPr>
              <w:jc w:val="both"/>
              <w:rPr>
                <w:sz w:val="20"/>
                <w:szCs w:val="20"/>
              </w:rPr>
            </w:pPr>
            <w:r w:rsidRPr="00DD1B0D">
              <w:rPr>
                <w:sz w:val="20"/>
                <w:szCs w:val="20"/>
                <w:lang w:eastAsia="ar-SA"/>
              </w:rPr>
              <w:t xml:space="preserve">Количество выполненных местной Администрацией мероприятий по отношению к запланированному количеству  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sz w:val="20"/>
                <w:szCs w:val="20"/>
                <w:lang w:eastAsia="ar-SA"/>
              </w:rPr>
            </w:pPr>
            <w:r w:rsidRPr="00DD1B0D">
              <w:rPr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:rsidR="00141643" w:rsidRPr="00695618" w:rsidRDefault="00141643" w:rsidP="002C122B">
            <w:pPr>
              <w:tabs>
                <w:tab w:val="left" w:pos="385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34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50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993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</w:tr>
      <w:tr w:rsidR="00141643" w:rsidRPr="00695618">
        <w:tc>
          <w:tcPr>
            <w:tcW w:w="503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49" w:type="dxa"/>
          </w:tcPr>
          <w:p w:rsidR="00141643" w:rsidRPr="00A040E6" w:rsidRDefault="00141643" w:rsidP="002C122B">
            <w:pPr>
              <w:jc w:val="both"/>
              <w:rPr>
                <w:sz w:val="20"/>
                <w:szCs w:val="20"/>
              </w:rPr>
            </w:pPr>
            <w:r w:rsidRPr="00A040E6">
              <w:rPr>
                <w:sz w:val="20"/>
                <w:szCs w:val="20"/>
                <w:lang w:eastAsia="ar-SA"/>
              </w:rPr>
              <w:t>Сумма средств местного бюджета Муниципального образования Лиговка-Ямская,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Лиговка-Ямская</w:t>
            </w:r>
          </w:p>
        </w:tc>
        <w:tc>
          <w:tcPr>
            <w:tcW w:w="709" w:type="dxa"/>
          </w:tcPr>
          <w:p w:rsidR="00141643" w:rsidRPr="00DD1B0D" w:rsidRDefault="00141643" w:rsidP="002C122B">
            <w:pPr>
              <w:tabs>
                <w:tab w:val="left" w:pos="580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709" w:type="dxa"/>
          </w:tcPr>
          <w:p w:rsidR="00141643" w:rsidRPr="00695618" w:rsidRDefault="00141643" w:rsidP="002C122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:rsidR="00141643" w:rsidRPr="00695618" w:rsidRDefault="00141643" w:rsidP="002C122B">
            <w:pPr>
              <w:tabs>
                <w:tab w:val="left" w:pos="385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34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50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993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141643" w:rsidRPr="00695618" w:rsidRDefault="00141643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</w:tr>
    </w:tbl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B345A3">
      <w:pPr>
        <w:jc w:val="center"/>
        <w:rPr>
          <w:b/>
          <w:bCs/>
        </w:rPr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</w:p>
    <w:p w:rsidR="00141643" w:rsidRDefault="00141643" w:rsidP="002C122B">
      <w:pPr>
        <w:jc w:val="right"/>
      </w:pPr>
      <w:r w:rsidRPr="004E23A2">
        <w:t>Приложение</w:t>
      </w:r>
      <w:r>
        <w:t xml:space="preserve"> </w:t>
      </w:r>
    </w:p>
    <w:p w:rsidR="00141643" w:rsidRPr="00750DBE" w:rsidRDefault="00141643" w:rsidP="002C122B">
      <w:pPr>
        <w:jc w:val="right"/>
      </w:pPr>
      <w:r>
        <w:t xml:space="preserve">к программе </w:t>
      </w:r>
    </w:p>
    <w:p w:rsidR="00141643" w:rsidRDefault="00141643" w:rsidP="002C122B">
      <w:pPr>
        <w:jc w:val="center"/>
        <w:rPr>
          <w:b/>
          <w:bCs/>
        </w:rPr>
      </w:pPr>
    </w:p>
    <w:p w:rsidR="00141643" w:rsidRDefault="00141643" w:rsidP="002C122B">
      <w:pPr>
        <w:jc w:val="center"/>
        <w:rPr>
          <w:b/>
          <w:bCs/>
        </w:rPr>
      </w:pPr>
      <w:r w:rsidRPr="0024331B">
        <w:rPr>
          <w:b/>
          <w:bCs/>
          <w:lang w:val="en-US"/>
        </w:rPr>
        <w:t>I</w:t>
      </w:r>
      <w:r>
        <w:rPr>
          <w:b/>
          <w:bCs/>
        </w:rPr>
        <w:t>.</w:t>
      </w:r>
      <w:r w:rsidRPr="0024331B">
        <w:rPr>
          <w:b/>
          <w:bCs/>
        </w:rPr>
        <w:t xml:space="preserve"> </w:t>
      </w:r>
      <w:r>
        <w:rPr>
          <w:b/>
          <w:bCs/>
        </w:rPr>
        <w:t>Адресный п</w:t>
      </w:r>
      <w:r w:rsidRPr="0024331B">
        <w:rPr>
          <w:b/>
          <w:bCs/>
        </w:rPr>
        <w:t xml:space="preserve">еречень </w:t>
      </w:r>
      <w:r>
        <w:rPr>
          <w:b/>
          <w:bCs/>
        </w:rPr>
        <w:t xml:space="preserve">основных </w:t>
      </w:r>
      <w:r w:rsidRPr="0024331B">
        <w:rPr>
          <w:b/>
          <w:bCs/>
        </w:rPr>
        <w:t>мероприятий</w:t>
      </w:r>
      <w:r>
        <w:rPr>
          <w:b/>
          <w:bCs/>
        </w:rPr>
        <w:t xml:space="preserve"> </w:t>
      </w:r>
    </w:p>
    <w:p w:rsidR="00141643" w:rsidRDefault="00141643" w:rsidP="002C122B">
      <w:pPr>
        <w:jc w:val="center"/>
      </w:pPr>
      <w:r>
        <w:t>по благоустройству</w:t>
      </w:r>
      <w:r w:rsidRPr="00646E41">
        <w:t xml:space="preserve"> территории  Муниципального образования </w:t>
      </w:r>
    </w:p>
    <w:p w:rsidR="00141643" w:rsidRDefault="00141643" w:rsidP="002C122B">
      <w:pPr>
        <w:jc w:val="center"/>
      </w:pPr>
      <w:r>
        <w:t>Лиговка-Ямская на 2017</w:t>
      </w:r>
      <w:r w:rsidRPr="00646E41">
        <w:t xml:space="preserve"> год</w:t>
      </w:r>
    </w:p>
    <w:p w:rsidR="00141643" w:rsidRDefault="00141643" w:rsidP="002C122B">
      <w:pPr>
        <w:jc w:val="center"/>
      </w:pPr>
    </w:p>
    <w:p w:rsidR="00141643" w:rsidRDefault="00141643" w:rsidP="00A20D37">
      <w:pPr>
        <w:jc w:val="right"/>
      </w:pPr>
      <w:r>
        <w:rPr>
          <w:b/>
          <w:bCs/>
        </w:rPr>
        <w:t>таблица 1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4"/>
        <w:gridCol w:w="2713"/>
        <w:gridCol w:w="1248"/>
        <w:gridCol w:w="1274"/>
        <w:gridCol w:w="1274"/>
        <w:gridCol w:w="1274"/>
        <w:gridCol w:w="1274"/>
      </w:tblGrid>
      <w:tr w:rsidR="00141643">
        <w:tc>
          <w:tcPr>
            <w:tcW w:w="514" w:type="dxa"/>
            <w:vMerge w:val="restart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№</w:t>
            </w:r>
          </w:p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п/п</w:t>
            </w:r>
          </w:p>
        </w:tc>
        <w:tc>
          <w:tcPr>
            <w:tcW w:w="2713" w:type="dxa"/>
            <w:vMerge w:val="restart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Наименование основных мероприятий</w:t>
            </w:r>
          </w:p>
        </w:tc>
        <w:tc>
          <w:tcPr>
            <w:tcW w:w="1248" w:type="dxa"/>
            <w:vMerge w:val="restart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Общий объём финансирования (тыс. руб.)</w:t>
            </w:r>
          </w:p>
        </w:tc>
        <w:tc>
          <w:tcPr>
            <w:tcW w:w="5096" w:type="dxa"/>
            <w:gridSpan w:val="4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Квартальное финансирование</w:t>
            </w:r>
          </w:p>
        </w:tc>
      </w:tr>
      <w:tr w:rsidR="00141643">
        <w:tc>
          <w:tcPr>
            <w:tcW w:w="514" w:type="dxa"/>
            <w:vMerge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  <w:vMerge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I квартал</w:t>
            </w:r>
          </w:p>
        </w:tc>
        <w:tc>
          <w:tcPr>
            <w:tcW w:w="1274" w:type="dxa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II квартал</w:t>
            </w:r>
          </w:p>
        </w:tc>
        <w:tc>
          <w:tcPr>
            <w:tcW w:w="1274" w:type="dxa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III квартал</w:t>
            </w:r>
          </w:p>
        </w:tc>
        <w:tc>
          <w:tcPr>
            <w:tcW w:w="1274" w:type="dxa"/>
            <w:vAlign w:val="center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IV квартал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</w:t>
            </w:r>
          </w:p>
        </w:tc>
        <w:tc>
          <w:tcPr>
            <w:tcW w:w="9057" w:type="dxa"/>
            <w:gridSpan w:val="6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Текущий ремонт придомовых территорий и дворовых территорий, включая проезды и въезды, пешеходные дорожки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1.1</w:t>
            </w:r>
          </w:p>
        </w:tc>
        <w:tc>
          <w:tcPr>
            <w:tcW w:w="2713" w:type="dxa"/>
          </w:tcPr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Мощение дворовой территории по адресу: Гончарная ул., д. 3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1022,7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1022,7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1.2</w:t>
            </w:r>
          </w:p>
        </w:tc>
        <w:tc>
          <w:tcPr>
            <w:tcW w:w="2713" w:type="dxa"/>
          </w:tcPr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Мощение дворовой территории по адресу:</w:t>
            </w:r>
          </w:p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Лиговский пр., </w:t>
            </w:r>
          </w:p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100-104-106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6384,8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6384,8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1.3</w:t>
            </w:r>
          </w:p>
        </w:tc>
        <w:tc>
          <w:tcPr>
            <w:tcW w:w="2713" w:type="dxa"/>
          </w:tcPr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Мощение дворовой территории по адресу:</w:t>
            </w:r>
          </w:p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2057,8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2057,8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1.4</w:t>
            </w:r>
          </w:p>
        </w:tc>
        <w:tc>
          <w:tcPr>
            <w:tcW w:w="2713" w:type="dxa"/>
          </w:tcPr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Мощение дворовой территории по адресу:</w:t>
            </w:r>
          </w:p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ул. Черняховского, д. 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3830,1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3830,1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1.5</w:t>
            </w:r>
          </w:p>
        </w:tc>
        <w:tc>
          <w:tcPr>
            <w:tcW w:w="2713" w:type="dxa"/>
          </w:tcPr>
          <w:p w:rsidR="00141643" w:rsidRPr="00EA2EC6" w:rsidRDefault="00141643" w:rsidP="001B2BD8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Изготовление и согласование в установленном порядке проектно-сметной документации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871,3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435,6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435,7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1.6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Услуги по техническому надзору за скрытыми работами на объектах благоустройства (1,07%)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195,0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195,0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1.7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Услуги по экспертизе выполненных работ по благоустройству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66,8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66,8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14428,5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0,0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7843,1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6585,4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0,0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141643">
        <w:tc>
          <w:tcPr>
            <w:tcW w:w="514" w:type="dxa"/>
            <w:vAlign w:val="bottom"/>
          </w:tcPr>
          <w:p w:rsidR="00141643" w:rsidRPr="00EA2EC6" w:rsidRDefault="00141643" w:rsidP="00EA2EC6">
            <w:pPr>
              <w:jc w:val="right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9057" w:type="dxa"/>
            <w:gridSpan w:val="6"/>
            <w:vAlign w:val="bottom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Установка, содержание и ремонт ограждений газонов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2.1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Лиговский пр.,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100-104-106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191,0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191,0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2.2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Лиговский пр., д. 110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92,3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92,3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2.3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наб. Обводного канала,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53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389,3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389,3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2.4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наб. Обводного канала,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55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266,7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266,7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2.5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36,6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36,6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2.6</w:t>
            </w:r>
          </w:p>
        </w:tc>
        <w:tc>
          <w:tcPr>
            <w:tcW w:w="2713" w:type="dxa"/>
          </w:tcPr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436,1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436,1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1412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939,3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472,7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57" w:type="dxa"/>
            <w:gridSpan w:val="6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3.1</w:t>
            </w:r>
          </w:p>
        </w:tc>
        <w:tc>
          <w:tcPr>
            <w:tcW w:w="2713" w:type="dxa"/>
          </w:tcPr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Установка МАФ: трельяж</w:t>
            </w:r>
          </w:p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3 скамьи и 3 урны </w:t>
            </w:r>
          </w:p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217,0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217,0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3.2</w:t>
            </w:r>
          </w:p>
        </w:tc>
        <w:tc>
          <w:tcPr>
            <w:tcW w:w="2713" w:type="dxa"/>
          </w:tcPr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Установка детского оборудования и МАФ </w:t>
            </w:r>
          </w:p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273550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553,2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553,2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770,2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770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Pr="00EA2EC6">
              <w:rPr>
                <w:b/>
                <w:bCs/>
                <w:sz w:val="22"/>
                <w:szCs w:val="22"/>
              </w:rPr>
              <w:t>,2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057" w:type="dxa"/>
            <w:gridSpan w:val="6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Создание зон отдыха, в том числе обустройство, содержание и уборку территорий детских площадок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4.1</w:t>
            </w:r>
          </w:p>
        </w:tc>
        <w:tc>
          <w:tcPr>
            <w:tcW w:w="2713" w:type="dxa"/>
          </w:tcPr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Устройство набивного покрытия в зоне отдыха по адресу: ул. Черняховского, </w:t>
            </w:r>
          </w:p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106,5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106,5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4.2</w:t>
            </w:r>
          </w:p>
        </w:tc>
        <w:tc>
          <w:tcPr>
            <w:tcW w:w="2713" w:type="dxa"/>
          </w:tcPr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Устройство полимерного покрытия на детской площадке по адресу: </w:t>
            </w:r>
          </w:p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1048,1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1048,1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4.3</w:t>
            </w:r>
          </w:p>
        </w:tc>
        <w:tc>
          <w:tcPr>
            <w:tcW w:w="2713" w:type="dxa"/>
          </w:tcPr>
          <w:p w:rsidR="00141643" w:rsidRPr="00EA2EC6" w:rsidRDefault="00141643" w:rsidP="006B504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Устройство набивного покрытия по адресу: </w:t>
            </w:r>
          </w:p>
          <w:p w:rsidR="00141643" w:rsidRPr="00EA2EC6" w:rsidRDefault="00141643" w:rsidP="006B504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6B504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1170,1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1170,1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057" w:type="dxa"/>
            <w:gridSpan w:val="6"/>
            <w:vAlign w:val="center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Оборудование контейнерных площадок на дворовых территориях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5.1</w:t>
            </w:r>
          </w:p>
        </w:tc>
        <w:tc>
          <w:tcPr>
            <w:tcW w:w="2713" w:type="dxa"/>
          </w:tcPr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983CB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057" w:type="dxa"/>
            <w:gridSpan w:val="6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Озеленение территорий зеленых насаждений внутриквартального озеленения, в том числе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6.1</w:t>
            </w:r>
          </w:p>
        </w:tc>
        <w:tc>
          <w:tcPr>
            <w:tcW w:w="2713" w:type="dxa"/>
          </w:tcPr>
          <w:p w:rsidR="00141643" w:rsidRPr="00EA2EC6" w:rsidRDefault="00141643" w:rsidP="002F1C46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Гончарная ул., д. 3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84,8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84,8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6.2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Лиговский пр.,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100-104-106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63,3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63,3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6.3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Лиговский пр.,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110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73,7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73,7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6.4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наб. Обводного канала,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53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234,7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234,7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6.5</w:t>
            </w: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наб. Обводного канала, </w:t>
            </w:r>
          </w:p>
          <w:p w:rsidR="00141643" w:rsidRPr="00EA2EC6" w:rsidRDefault="00141643" w:rsidP="00567BD4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55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184,6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184,6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6.6</w:t>
            </w:r>
          </w:p>
        </w:tc>
        <w:tc>
          <w:tcPr>
            <w:tcW w:w="2713" w:type="dxa"/>
          </w:tcPr>
          <w:p w:rsidR="00141643" w:rsidRPr="00EA2EC6" w:rsidRDefault="00141643" w:rsidP="002F1C46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2F1C46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53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47,7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47,7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6.7</w:t>
            </w:r>
          </w:p>
        </w:tc>
        <w:tc>
          <w:tcPr>
            <w:tcW w:w="2713" w:type="dxa"/>
          </w:tcPr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 26 - 28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490,7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490,7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6.8</w:t>
            </w:r>
          </w:p>
        </w:tc>
        <w:tc>
          <w:tcPr>
            <w:tcW w:w="2713" w:type="dxa"/>
          </w:tcPr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ул. Черняховского, </w:t>
            </w:r>
          </w:p>
          <w:p w:rsidR="00141643" w:rsidRPr="00EA2EC6" w:rsidRDefault="00141643" w:rsidP="007C3CD1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д.30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313,3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313,3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1492,8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688,8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804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057" w:type="dxa"/>
            <w:gridSpan w:val="6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Выполнение  оформления  к  праздничным  мероприятиям на территории   Муниципального  образования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7.1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483BD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Демонтаж новогоднего оформления 2016 г.</w:t>
            </w:r>
          </w:p>
        </w:tc>
        <w:tc>
          <w:tcPr>
            <w:tcW w:w="1248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34,3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34,3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7.2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483BD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Услуги по хранению на складе искусственных светодинамических елей.</w:t>
            </w:r>
          </w:p>
        </w:tc>
        <w:tc>
          <w:tcPr>
            <w:tcW w:w="1248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46,0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23,0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23,0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4.3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483BD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 xml:space="preserve">Монтаж новогоднего оформления </w:t>
            </w:r>
          </w:p>
        </w:tc>
        <w:tc>
          <w:tcPr>
            <w:tcW w:w="1248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50,0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50,0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4.4</w:t>
            </w:r>
          </w:p>
        </w:tc>
        <w:tc>
          <w:tcPr>
            <w:tcW w:w="2713" w:type="dxa"/>
            <w:vAlign w:val="bottom"/>
          </w:tcPr>
          <w:p w:rsidR="00141643" w:rsidRPr="00EA2EC6" w:rsidRDefault="00141643" w:rsidP="00483BDB">
            <w:pPr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Организация конкурса ("лучший балкон", "лучший цветник")</w:t>
            </w:r>
          </w:p>
        </w:tc>
        <w:tc>
          <w:tcPr>
            <w:tcW w:w="1248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6,5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00,0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6,5</w:t>
            </w:r>
          </w:p>
        </w:tc>
        <w:tc>
          <w:tcPr>
            <w:tcW w:w="1274" w:type="dxa"/>
            <w:vAlign w:val="bottom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136,8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34,3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23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6,5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Pr="00EA2EC6">
              <w:rPr>
                <w:b/>
                <w:bCs/>
                <w:noProof/>
                <w:sz w:val="22"/>
                <w:szCs w:val="22"/>
              </w:rPr>
              <w:t>73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Pr="00EA2EC6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19 495,9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9494,2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9894,4</w:t>
            </w: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b/>
                <w:bCs/>
                <w:sz w:val="22"/>
                <w:szCs w:val="22"/>
              </w:rPr>
            </w:pPr>
            <w:r w:rsidRPr="00EA2EC6">
              <w:rPr>
                <w:b/>
                <w:bCs/>
                <w:sz w:val="22"/>
                <w:szCs w:val="22"/>
              </w:rPr>
              <w:t>73,0</w:t>
            </w: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</w:tr>
      <w:tr w:rsidR="00141643">
        <w:tc>
          <w:tcPr>
            <w:tcW w:w="51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3" w:type="dxa"/>
          </w:tcPr>
          <w:p w:rsidR="00141643" w:rsidRPr="00EA2EC6" w:rsidRDefault="00141643" w:rsidP="00567BD4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141643" w:rsidRPr="00EA2EC6" w:rsidRDefault="00141643" w:rsidP="00EA2EC6">
            <w:pPr>
              <w:jc w:val="center"/>
              <w:rPr>
                <w:sz w:val="22"/>
                <w:szCs w:val="22"/>
              </w:rPr>
            </w:pPr>
          </w:p>
        </w:tc>
      </w:tr>
    </w:tbl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Default="00141643" w:rsidP="002C122B">
      <w:pPr>
        <w:jc w:val="center"/>
      </w:pPr>
    </w:p>
    <w:p w:rsidR="00141643" w:rsidRPr="00646E41" w:rsidRDefault="00141643" w:rsidP="00A20D37">
      <w:pPr>
        <w:jc w:val="center"/>
      </w:pPr>
      <w:r w:rsidRPr="0024331B">
        <w:rPr>
          <w:b/>
          <w:bCs/>
          <w:lang w:val="en-US"/>
        </w:rPr>
        <w:t>II</w:t>
      </w:r>
      <w:r w:rsidRPr="00627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 w:rsidRPr="004E23A2">
        <w:rPr>
          <w:b/>
          <w:bCs/>
        </w:rPr>
        <w:t>Примерный расчет стоимости мероприятий</w:t>
      </w:r>
      <w:r w:rsidRPr="00646E41">
        <w:t xml:space="preserve"> </w:t>
      </w:r>
    </w:p>
    <w:p w:rsidR="00141643" w:rsidRDefault="00141643" w:rsidP="00A20D37">
      <w:pPr>
        <w:jc w:val="center"/>
      </w:pPr>
      <w:r>
        <w:t>по благоустройству</w:t>
      </w:r>
      <w:r w:rsidRPr="00646E41">
        <w:t xml:space="preserve"> территории  Муниципального образования </w:t>
      </w:r>
    </w:p>
    <w:p w:rsidR="00141643" w:rsidRPr="00646E41" w:rsidRDefault="00141643" w:rsidP="00A20D37">
      <w:pPr>
        <w:jc w:val="center"/>
      </w:pPr>
      <w:r>
        <w:t>Лиговка-Ямская на 2017</w:t>
      </w:r>
      <w:r w:rsidRPr="00646E41">
        <w:t xml:space="preserve"> год</w:t>
      </w:r>
    </w:p>
    <w:p w:rsidR="00141643" w:rsidRPr="00646E41" w:rsidRDefault="00141643" w:rsidP="00A20D37">
      <w:pPr>
        <w:jc w:val="right"/>
      </w:pPr>
      <w:r w:rsidRPr="004E23A2">
        <w:rPr>
          <w:b/>
          <w:bCs/>
        </w:rPr>
        <w:t>таблица 2</w:t>
      </w:r>
    </w:p>
    <w:tbl>
      <w:tblPr>
        <w:tblW w:w="10207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969"/>
        <w:gridCol w:w="993"/>
        <w:gridCol w:w="1134"/>
        <w:gridCol w:w="1417"/>
        <w:gridCol w:w="1985"/>
      </w:tblGrid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№ п/п</w:t>
            </w:r>
          </w:p>
        </w:tc>
        <w:tc>
          <w:tcPr>
            <w:tcW w:w="3969" w:type="dxa"/>
          </w:tcPr>
          <w:p w:rsidR="00141643" w:rsidRPr="00EC261D" w:rsidRDefault="00141643" w:rsidP="001171C3">
            <w:pPr>
              <w:jc w:val="center"/>
            </w:pPr>
            <w:r w:rsidRPr="00EC261D">
              <w:t>Адрес</w:t>
            </w:r>
          </w:p>
        </w:tc>
        <w:tc>
          <w:tcPr>
            <w:tcW w:w="993" w:type="dxa"/>
          </w:tcPr>
          <w:p w:rsidR="00141643" w:rsidRPr="00EC261D" w:rsidRDefault="00141643" w:rsidP="001171C3">
            <w:pPr>
              <w:jc w:val="center"/>
            </w:pPr>
            <w:r w:rsidRPr="00EC261D">
              <w:t>Ед. измерения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 w:rsidRPr="00EC261D">
              <w:t>Кол-во</w:t>
            </w: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  <w:r w:rsidRPr="00EC261D">
              <w:t>период</w:t>
            </w: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 w:rsidRPr="00EC261D">
              <w:t>Объем финансирования</w:t>
            </w: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>
              <w:t>Благоустройство территории газонов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141643" w:rsidRPr="00EC261D" w:rsidRDefault="00141643" w:rsidP="001171C3">
            <w:r>
              <w:t>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 м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>
              <w:t>464,0</w:t>
            </w:r>
          </w:p>
        </w:tc>
        <w:tc>
          <w:tcPr>
            <w:tcW w:w="1417" w:type="dxa"/>
            <w:vMerge w:val="restart"/>
          </w:tcPr>
          <w:p w:rsidR="00141643" w:rsidRPr="00EC261D" w:rsidRDefault="00141643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63320,63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141643" w:rsidRPr="00EC261D" w:rsidRDefault="00141643" w:rsidP="00B90692">
            <w:r>
              <w:t>Лиговский пр., д. 110</w:t>
            </w:r>
          </w:p>
        </w:tc>
        <w:tc>
          <w:tcPr>
            <w:tcW w:w="993" w:type="dxa"/>
          </w:tcPr>
          <w:p w:rsidR="00141643" w:rsidRPr="00EC261D" w:rsidRDefault="00141643" w:rsidP="00B90692">
            <w:r w:rsidRPr="00EC261D">
              <w:t>кв.м</w:t>
            </w:r>
          </w:p>
        </w:tc>
        <w:tc>
          <w:tcPr>
            <w:tcW w:w="1134" w:type="dxa"/>
          </w:tcPr>
          <w:p w:rsidR="00141643" w:rsidRPr="00EC261D" w:rsidRDefault="00141643" w:rsidP="00B90692">
            <w:pPr>
              <w:jc w:val="center"/>
            </w:pPr>
            <w:r>
              <w:t>83,8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73698,48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450D5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141643" w:rsidRDefault="00141643" w:rsidP="00B90692">
            <w:r>
              <w:t>наб. Обводного кан., д. 53 лит. Д</w:t>
            </w:r>
          </w:p>
        </w:tc>
        <w:tc>
          <w:tcPr>
            <w:tcW w:w="993" w:type="dxa"/>
          </w:tcPr>
          <w:p w:rsidR="00141643" w:rsidRPr="00EC261D" w:rsidRDefault="00141643" w:rsidP="00B90692">
            <w:r w:rsidRPr="00EC261D">
              <w:t>кв.м</w:t>
            </w:r>
          </w:p>
        </w:tc>
        <w:tc>
          <w:tcPr>
            <w:tcW w:w="1134" w:type="dxa"/>
          </w:tcPr>
          <w:p w:rsidR="00141643" w:rsidRDefault="00141643" w:rsidP="00B90692">
            <w:pPr>
              <w:jc w:val="center"/>
            </w:pPr>
            <w:r>
              <w:t>526,6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234699,26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450D5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141643" w:rsidRPr="00EC261D" w:rsidRDefault="00141643" w:rsidP="00ED4D21">
            <w:r>
              <w:t>наб. Обводного кан., д. 55 лит. А</w:t>
            </w:r>
          </w:p>
        </w:tc>
        <w:tc>
          <w:tcPr>
            <w:tcW w:w="993" w:type="dxa"/>
          </w:tcPr>
          <w:p w:rsidR="00141643" w:rsidRPr="00EC261D" w:rsidRDefault="00141643" w:rsidP="001171C3">
            <w:r w:rsidRPr="00EC261D">
              <w:t>кв. м</w:t>
            </w:r>
          </w:p>
        </w:tc>
        <w:tc>
          <w:tcPr>
            <w:tcW w:w="1134" w:type="dxa"/>
          </w:tcPr>
          <w:p w:rsidR="00141643" w:rsidRPr="00EC261D" w:rsidRDefault="00141643" w:rsidP="006C1E1F">
            <w:pPr>
              <w:jc w:val="center"/>
            </w:pPr>
            <w:r>
              <w:t>519,3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184569,87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EC4BAB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141643" w:rsidRDefault="00141643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 м</w:t>
            </w:r>
          </w:p>
        </w:tc>
        <w:tc>
          <w:tcPr>
            <w:tcW w:w="1134" w:type="dxa"/>
          </w:tcPr>
          <w:p w:rsidR="00141643" w:rsidRDefault="00141643" w:rsidP="006C1E1F">
            <w:pPr>
              <w:jc w:val="center"/>
            </w:pPr>
            <w:r>
              <w:t>100,6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D60E4C">
            <w:pPr>
              <w:jc w:val="center"/>
            </w:pPr>
            <w:r>
              <w:t>490654,60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EC4BAB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141643" w:rsidRDefault="00141643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 м</w:t>
            </w:r>
          </w:p>
        </w:tc>
        <w:tc>
          <w:tcPr>
            <w:tcW w:w="1134" w:type="dxa"/>
          </w:tcPr>
          <w:p w:rsidR="00141643" w:rsidRDefault="00141643" w:rsidP="006C1E1F">
            <w:pPr>
              <w:jc w:val="center"/>
            </w:pPr>
            <w:r>
              <w:t>101,8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313303,95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450D53">
            <w:pPr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141643" w:rsidRPr="00EC261D" w:rsidRDefault="00141643" w:rsidP="00CD0321">
            <w:r w:rsidRPr="00EC261D">
              <w:t>ул. Черняховского, д. 5</w:t>
            </w:r>
            <w:r>
              <w:t>3 лит. В</w:t>
            </w:r>
          </w:p>
        </w:tc>
        <w:tc>
          <w:tcPr>
            <w:tcW w:w="993" w:type="dxa"/>
          </w:tcPr>
          <w:p w:rsidR="00141643" w:rsidRPr="00EC261D" w:rsidRDefault="00141643" w:rsidP="00CD0321">
            <w:r w:rsidRPr="00EC261D">
              <w:t>кв.м</w:t>
            </w:r>
          </w:p>
        </w:tc>
        <w:tc>
          <w:tcPr>
            <w:tcW w:w="1134" w:type="dxa"/>
          </w:tcPr>
          <w:p w:rsidR="00141643" w:rsidRPr="00EC261D" w:rsidRDefault="00141643" w:rsidP="00CD0321">
            <w:pPr>
              <w:jc w:val="center"/>
            </w:pPr>
            <w:r>
              <w:t>107,0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47679,36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450D53">
            <w:pPr>
              <w:jc w:val="center"/>
            </w:pPr>
            <w:r>
              <w:t>8</w:t>
            </w:r>
          </w:p>
        </w:tc>
        <w:tc>
          <w:tcPr>
            <w:tcW w:w="3969" w:type="dxa"/>
          </w:tcPr>
          <w:p w:rsidR="00141643" w:rsidRPr="00EC261D" w:rsidRDefault="00141643" w:rsidP="00CD0321">
            <w:r>
              <w:t>Гончарная ул., д. 3</w:t>
            </w:r>
          </w:p>
        </w:tc>
        <w:tc>
          <w:tcPr>
            <w:tcW w:w="993" w:type="dxa"/>
          </w:tcPr>
          <w:p w:rsidR="00141643" w:rsidRPr="00EC261D" w:rsidRDefault="00141643" w:rsidP="00CD0321">
            <w:r w:rsidRPr="00EC261D">
              <w:t>кв.м</w:t>
            </w:r>
          </w:p>
        </w:tc>
        <w:tc>
          <w:tcPr>
            <w:tcW w:w="1134" w:type="dxa"/>
          </w:tcPr>
          <w:p w:rsidR="00141643" w:rsidRPr="00EC261D" w:rsidRDefault="00141643" w:rsidP="00CD0321">
            <w:pPr>
              <w:jc w:val="center"/>
            </w:pPr>
            <w:r>
              <w:t>31,1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84818,64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063505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CD0321">
            <w:r w:rsidRPr="00EC261D">
              <w:t>ИТОГО:</w:t>
            </w:r>
          </w:p>
        </w:tc>
        <w:tc>
          <w:tcPr>
            <w:tcW w:w="993" w:type="dxa"/>
          </w:tcPr>
          <w:p w:rsidR="00141643" w:rsidRPr="00EC261D" w:rsidRDefault="00141643" w:rsidP="00CD0321">
            <w:r w:rsidRPr="00EC261D">
              <w:t>кв.м</w:t>
            </w:r>
          </w:p>
        </w:tc>
        <w:tc>
          <w:tcPr>
            <w:tcW w:w="1134" w:type="dxa"/>
          </w:tcPr>
          <w:p w:rsidR="00141643" w:rsidRPr="00B2534F" w:rsidRDefault="00141643" w:rsidP="00CD0321">
            <w:pPr>
              <w:jc w:val="center"/>
              <w:rPr>
                <w:b/>
                <w:bCs/>
              </w:rPr>
            </w:pPr>
            <w:r w:rsidRPr="00B2534F">
              <w:rPr>
                <w:b/>
                <w:bCs/>
              </w:rPr>
              <w:fldChar w:fldCharType="begin"/>
            </w:r>
            <w:r w:rsidRPr="00B2534F">
              <w:rPr>
                <w:b/>
                <w:bCs/>
              </w:rPr>
              <w:instrText xml:space="preserve"> =SUM(ABOVE) </w:instrText>
            </w:r>
            <w:r w:rsidRPr="00B2534F">
              <w:rPr>
                <w:b/>
                <w:bCs/>
              </w:rPr>
              <w:fldChar w:fldCharType="separate"/>
            </w:r>
            <w:r w:rsidRPr="00B2534F">
              <w:rPr>
                <w:b/>
                <w:bCs/>
                <w:noProof/>
              </w:rPr>
              <w:t>1934,2</w:t>
            </w:r>
            <w:r w:rsidRPr="00B2534F">
              <w:rPr>
                <w:b/>
                <w:bCs/>
              </w:rPr>
              <w:fldChar w:fldCharType="end"/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C53C8A" w:rsidRDefault="0014164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1492744,79</w:t>
            </w:r>
            <w:r>
              <w:rPr>
                <w:b/>
                <w:bCs/>
              </w:rPr>
              <w:fldChar w:fldCharType="end"/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/>
        </w:tc>
        <w:tc>
          <w:tcPr>
            <w:tcW w:w="993" w:type="dxa"/>
          </w:tcPr>
          <w:p w:rsidR="00141643" w:rsidRPr="00EC261D" w:rsidRDefault="00141643" w:rsidP="001171C3"/>
        </w:tc>
        <w:tc>
          <w:tcPr>
            <w:tcW w:w="1134" w:type="dxa"/>
          </w:tcPr>
          <w:p w:rsidR="00141643" w:rsidRPr="00EC261D" w:rsidRDefault="00141643" w:rsidP="00CD0321">
            <w:pPr>
              <w:tabs>
                <w:tab w:val="center" w:pos="388"/>
              </w:tabs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end"/>
            </w:r>
          </w:p>
        </w:tc>
        <w:tc>
          <w:tcPr>
            <w:tcW w:w="1417" w:type="dxa"/>
          </w:tcPr>
          <w:p w:rsidR="00141643" w:rsidRPr="00EB1800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9B58AD">
            <w:pPr>
              <w:jc w:val="center"/>
              <w:rPr>
                <w:b/>
                <w:bCs/>
              </w:rPr>
            </w:pP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>
              <w:t>Текущий ремонт придомовых и дворовых территорий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Default="00141643" w:rsidP="001171C3">
            <w:r>
              <w:t>Мощение</w:t>
            </w:r>
            <w:r w:rsidRPr="00EC261D">
              <w:t xml:space="preserve"> </w:t>
            </w:r>
            <w:r>
              <w:t xml:space="preserve">дворовой территории </w:t>
            </w:r>
          </w:p>
          <w:p w:rsidR="00141643" w:rsidRPr="00EC261D" w:rsidRDefault="00141643" w:rsidP="001171C3">
            <w:r>
              <w:t>Гончарная ул., д. 3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кв.м</w:t>
            </w:r>
          </w:p>
        </w:tc>
        <w:tc>
          <w:tcPr>
            <w:tcW w:w="1134" w:type="dxa"/>
          </w:tcPr>
          <w:p w:rsidR="00141643" w:rsidRPr="00EC261D" w:rsidRDefault="00141643" w:rsidP="00C16681">
            <w:pPr>
              <w:jc w:val="center"/>
            </w:pPr>
            <w:r>
              <w:t>304,6</w:t>
            </w:r>
          </w:p>
        </w:tc>
        <w:tc>
          <w:tcPr>
            <w:tcW w:w="1417" w:type="dxa"/>
            <w:vMerge w:val="restart"/>
          </w:tcPr>
          <w:p w:rsidR="00141643" w:rsidRPr="00EC261D" w:rsidRDefault="00141643" w:rsidP="001171C3">
            <w:pPr>
              <w:jc w:val="center"/>
            </w:pPr>
            <w:r>
              <w:t>май - август</w:t>
            </w:r>
          </w:p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AE669F" w:rsidRDefault="00141643" w:rsidP="00450D53">
            <w:pPr>
              <w:jc w:val="center"/>
            </w:pPr>
            <w:r>
              <w:t>1022683,65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141643" w:rsidRPr="00EC261D" w:rsidRDefault="00141643" w:rsidP="001171C3">
            <w:r>
              <w:t>Мощение</w:t>
            </w:r>
            <w:r w:rsidRPr="00EC261D">
              <w:t xml:space="preserve"> </w:t>
            </w:r>
            <w:r>
              <w:t>дворовой территории 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кв.м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>
              <w:t>1785,1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AE669F" w:rsidRDefault="00141643" w:rsidP="00D60E4C">
            <w:pPr>
              <w:jc w:val="center"/>
            </w:pPr>
            <w:r>
              <w:t>6384827,99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141643" w:rsidRDefault="00141643" w:rsidP="00B2534F">
            <w:r>
              <w:t>Мощение</w:t>
            </w:r>
            <w:r w:rsidRPr="00EC261D">
              <w:t xml:space="preserve"> </w:t>
            </w:r>
            <w:r>
              <w:t>дворовой территории</w:t>
            </w:r>
            <w:r w:rsidRPr="0039210A">
              <w:t xml:space="preserve"> </w:t>
            </w:r>
          </w:p>
          <w:p w:rsidR="00141643" w:rsidRDefault="00141643" w:rsidP="00B2534F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141643" w:rsidRPr="00EC261D" w:rsidRDefault="00141643" w:rsidP="00B2534F">
            <w:r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441,8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D60E4C">
            <w:pPr>
              <w:jc w:val="center"/>
            </w:pPr>
            <w:r>
              <w:t>2057827,05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141643" w:rsidRDefault="00141643" w:rsidP="00B2534F">
            <w:r>
              <w:t>Мощение</w:t>
            </w:r>
            <w:r w:rsidRPr="00EC261D">
              <w:t xml:space="preserve"> </w:t>
            </w:r>
            <w:r>
              <w:t>дворовой территории</w:t>
            </w:r>
            <w:r w:rsidRPr="0039210A">
              <w:t xml:space="preserve"> </w:t>
            </w:r>
          </w:p>
          <w:p w:rsidR="00141643" w:rsidRDefault="00141643" w:rsidP="00B2534F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141643" w:rsidRPr="00EC261D" w:rsidRDefault="00141643" w:rsidP="00B2534F">
            <w:r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1027,8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D60E4C">
            <w:pPr>
              <w:jc w:val="center"/>
            </w:pPr>
            <w:r>
              <w:t>3830075,16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141643" w:rsidRDefault="00141643" w:rsidP="00045851">
            <w:r>
              <w:t xml:space="preserve">Устройство набивного покрытия в зоне отдыха по адресу: </w:t>
            </w:r>
          </w:p>
          <w:p w:rsidR="00141643" w:rsidRDefault="00141643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141643" w:rsidRDefault="00141643">
            <w:r w:rsidRPr="00014DF2"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133,6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106475,86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141643" w:rsidRDefault="00141643" w:rsidP="00045851">
            <w:r>
              <w:t xml:space="preserve">Устройство полимерного покрытия на детской площадке по адресу: </w:t>
            </w:r>
          </w:p>
          <w:p w:rsidR="00141643" w:rsidRDefault="00141643" w:rsidP="00045851">
            <w:r>
              <w:t>ул. Черняховского, д.30</w:t>
            </w:r>
          </w:p>
        </w:tc>
        <w:tc>
          <w:tcPr>
            <w:tcW w:w="993" w:type="dxa"/>
          </w:tcPr>
          <w:p w:rsidR="00141643" w:rsidRDefault="00141643">
            <w:r w:rsidRPr="00014DF2"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175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1048051,66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141643" w:rsidRDefault="00141643" w:rsidP="00D60E4C">
            <w:r>
              <w:t>Устройство набивного покрытия по адресу: ул. Черняховского, д. 30</w:t>
            </w:r>
          </w:p>
        </w:tc>
        <w:tc>
          <w:tcPr>
            <w:tcW w:w="993" w:type="dxa"/>
          </w:tcPr>
          <w:p w:rsidR="00141643" w:rsidRPr="00014DF2" w:rsidRDefault="00141643">
            <w:r w:rsidRPr="00014DF2"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19,4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15461,60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Default="00141643" w:rsidP="001171C3">
            <w:r>
              <w:t>ИТОГО: мощения</w:t>
            </w:r>
          </w:p>
        </w:tc>
        <w:tc>
          <w:tcPr>
            <w:tcW w:w="993" w:type="dxa"/>
          </w:tcPr>
          <w:p w:rsidR="00141643" w:rsidRDefault="00141643">
            <w:r w:rsidRPr="00874899"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fldSimple w:instr=" =SUM(ABOVE) ">
              <w:r>
                <w:rPr>
                  <w:noProof/>
                </w:rPr>
                <w:t>3559,3</w:t>
              </w:r>
            </w:fldSimple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C53C8A" w:rsidRDefault="0014164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14465402,97</w:t>
            </w:r>
            <w:r>
              <w:rPr>
                <w:b/>
                <w:bCs/>
              </w:rPr>
              <w:fldChar w:fldCharType="end"/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Default="00141643" w:rsidP="00CA2AAE">
            <w:r>
              <w:t>ИТОГО: покрытие</w:t>
            </w:r>
          </w:p>
        </w:tc>
        <w:tc>
          <w:tcPr>
            <w:tcW w:w="993" w:type="dxa"/>
          </w:tcPr>
          <w:p w:rsidR="00141643" w:rsidRDefault="00141643">
            <w:r w:rsidRPr="00874899">
              <w:t>кв. м</w:t>
            </w:r>
          </w:p>
        </w:tc>
        <w:tc>
          <w:tcPr>
            <w:tcW w:w="1134" w:type="dxa"/>
          </w:tcPr>
          <w:p w:rsidR="00141643" w:rsidRDefault="00141643" w:rsidP="001171C3">
            <w:pPr>
              <w:jc w:val="center"/>
            </w:pPr>
            <w:r>
              <w:t>328,0</w:t>
            </w:r>
          </w:p>
        </w:tc>
        <w:tc>
          <w:tcPr>
            <w:tcW w:w="1417" w:type="dxa"/>
            <w:vMerge/>
          </w:tcPr>
          <w:p w:rsidR="00141643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B1800" w:rsidRDefault="00141643" w:rsidP="001171C3">
            <w:pPr>
              <w:jc w:val="center"/>
              <w:rPr>
                <w:b/>
                <w:bCs/>
              </w:rPr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>
            <w:r>
              <w:t>Текущий (ямочный ремонт) дворовой территории по адреса: Невский пр., д. 153; Невский пр., д. 95</w:t>
            </w:r>
          </w:p>
        </w:tc>
        <w:tc>
          <w:tcPr>
            <w:tcW w:w="993" w:type="dxa"/>
          </w:tcPr>
          <w:p w:rsidR="00141643" w:rsidRPr="00EC261D" w:rsidRDefault="00141643" w:rsidP="001171C3">
            <w:r>
              <w:t>кв. м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>
              <w:t>18</w:t>
            </w:r>
          </w:p>
        </w:tc>
        <w:tc>
          <w:tcPr>
            <w:tcW w:w="1417" w:type="dxa"/>
          </w:tcPr>
          <w:p w:rsidR="00141643" w:rsidRPr="00EB1800" w:rsidRDefault="00141643" w:rsidP="004B3E99">
            <w:pPr>
              <w:jc w:val="center"/>
            </w:pPr>
            <w:r>
              <w:t xml:space="preserve">июнь - </w:t>
            </w:r>
            <w:r w:rsidRPr="00EC261D">
              <w:t>о</w:t>
            </w:r>
            <w:r>
              <w:t>кт</w:t>
            </w:r>
            <w:r w:rsidRPr="00EC261D">
              <w:t>ябрь</w:t>
            </w:r>
          </w:p>
        </w:tc>
        <w:tc>
          <w:tcPr>
            <w:tcW w:w="1985" w:type="dxa"/>
          </w:tcPr>
          <w:p w:rsidR="00141643" w:rsidRPr="000011D0" w:rsidRDefault="00141643" w:rsidP="001171C3">
            <w:pPr>
              <w:jc w:val="center"/>
              <w:rPr>
                <w:b/>
                <w:bCs/>
              </w:rPr>
            </w:pPr>
            <w:r w:rsidRPr="00157155">
              <w:t>за счет экономии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Default="00141643" w:rsidP="001171C3"/>
        </w:tc>
        <w:tc>
          <w:tcPr>
            <w:tcW w:w="993" w:type="dxa"/>
          </w:tcPr>
          <w:p w:rsidR="00141643" w:rsidRPr="00EC261D" w:rsidRDefault="00141643" w:rsidP="001171C3"/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104AD4" w:rsidRDefault="00141643" w:rsidP="001171C3">
            <w:pPr>
              <w:jc w:val="center"/>
              <w:rPr>
                <w:b/>
                <w:bCs/>
              </w:rPr>
            </w:pP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 w:rsidRPr="00EC261D">
              <w:t>Установка газонных ограждений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141643" w:rsidRPr="00EC261D" w:rsidRDefault="00141643" w:rsidP="00CA2AAE">
            <w:r>
              <w:t>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141643" w:rsidRPr="00EC261D" w:rsidRDefault="00141643" w:rsidP="001171C3">
            <w:r w:rsidRPr="00EC261D">
              <w:t>пог. м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>
              <w:t>15</w:t>
            </w:r>
            <w:r w:rsidRPr="00EC261D">
              <w:t>0</w:t>
            </w:r>
            <w:r>
              <w:t>,0</w:t>
            </w:r>
          </w:p>
        </w:tc>
        <w:tc>
          <w:tcPr>
            <w:tcW w:w="1417" w:type="dxa"/>
            <w:vMerge w:val="restart"/>
          </w:tcPr>
          <w:p w:rsidR="00141643" w:rsidRPr="00EC261D" w:rsidRDefault="00141643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  <w:vAlign w:val="bottom"/>
          </w:tcPr>
          <w:p w:rsidR="00141643" w:rsidRPr="00992D32" w:rsidRDefault="00141643" w:rsidP="00A077F5">
            <w:pPr>
              <w:jc w:val="center"/>
            </w:pPr>
            <w:r>
              <w:t>190986,09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141643" w:rsidRPr="00EC261D" w:rsidRDefault="00141643" w:rsidP="00B90692">
            <w:r>
              <w:t>Лиговский пр., д. 110</w:t>
            </w:r>
          </w:p>
        </w:tc>
        <w:tc>
          <w:tcPr>
            <w:tcW w:w="993" w:type="dxa"/>
          </w:tcPr>
          <w:p w:rsidR="00141643" w:rsidRPr="00EC261D" w:rsidRDefault="00141643" w:rsidP="00B90692">
            <w:r w:rsidRPr="00EC261D">
              <w:t>пог. м</w:t>
            </w:r>
          </w:p>
        </w:tc>
        <w:tc>
          <w:tcPr>
            <w:tcW w:w="1134" w:type="dxa"/>
          </w:tcPr>
          <w:p w:rsidR="00141643" w:rsidRPr="00EC261D" w:rsidRDefault="00141643" w:rsidP="00B90692">
            <w:pPr>
              <w:jc w:val="center"/>
            </w:pPr>
            <w:r>
              <w:t>25,7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992D32" w:rsidRDefault="00141643" w:rsidP="001171C3">
            <w:pPr>
              <w:jc w:val="center"/>
            </w:pPr>
            <w:r>
              <w:t>92267,25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450D5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141643" w:rsidRDefault="00141643" w:rsidP="00063505">
            <w:r>
              <w:t>наб. Обводного кан., д. 53 лит. Д</w:t>
            </w:r>
          </w:p>
        </w:tc>
        <w:tc>
          <w:tcPr>
            <w:tcW w:w="993" w:type="dxa"/>
          </w:tcPr>
          <w:p w:rsidR="00141643" w:rsidRPr="00EC261D" w:rsidRDefault="00141643" w:rsidP="00450D53">
            <w:r w:rsidRPr="00EC261D">
              <w:t>пог. м</w:t>
            </w:r>
          </w:p>
        </w:tc>
        <w:tc>
          <w:tcPr>
            <w:tcW w:w="1134" w:type="dxa"/>
          </w:tcPr>
          <w:p w:rsidR="00141643" w:rsidRPr="00EC261D" w:rsidRDefault="00141643" w:rsidP="00450D53">
            <w:pPr>
              <w:jc w:val="center"/>
            </w:pPr>
            <w:r>
              <w:t>108,0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389258,79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450D5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141643" w:rsidRPr="00EC261D" w:rsidRDefault="00141643" w:rsidP="00063505">
            <w:r>
              <w:t>наб. Обводного кан., д. 55 лит. А</w:t>
            </w:r>
          </w:p>
        </w:tc>
        <w:tc>
          <w:tcPr>
            <w:tcW w:w="993" w:type="dxa"/>
          </w:tcPr>
          <w:p w:rsidR="00141643" w:rsidRPr="00EC261D" w:rsidRDefault="00141643" w:rsidP="00063505">
            <w:r w:rsidRPr="00EC261D">
              <w:t>пог. м</w:t>
            </w:r>
          </w:p>
        </w:tc>
        <w:tc>
          <w:tcPr>
            <w:tcW w:w="1134" w:type="dxa"/>
          </w:tcPr>
          <w:p w:rsidR="00141643" w:rsidRPr="00EC261D" w:rsidRDefault="00141643" w:rsidP="00063505">
            <w:pPr>
              <w:jc w:val="center"/>
            </w:pPr>
            <w:r>
              <w:t>183,9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  <w:r>
              <w:t>266714,64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450D53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141643" w:rsidRDefault="00141643" w:rsidP="00B2534F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141643" w:rsidRPr="00EC261D" w:rsidRDefault="00141643" w:rsidP="00B2534F">
            <w:r>
              <w:t>пог. м</w:t>
            </w:r>
          </w:p>
        </w:tc>
        <w:tc>
          <w:tcPr>
            <w:tcW w:w="1134" w:type="dxa"/>
          </w:tcPr>
          <w:p w:rsidR="00141643" w:rsidRDefault="00141643" w:rsidP="00063505">
            <w:pPr>
              <w:jc w:val="center"/>
            </w:pPr>
            <w:r>
              <w:t>4,1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36620,95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450D53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141643" w:rsidRDefault="00141643" w:rsidP="00B2534F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141643" w:rsidRPr="00EC261D" w:rsidRDefault="00141643" w:rsidP="00B2534F">
            <w:r>
              <w:t>пог. м</w:t>
            </w:r>
          </w:p>
        </w:tc>
        <w:tc>
          <w:tcPr>
            <w:tcW w:w="1134" w:type="dxa"/>
          </w:tcPr>
          <w:p w:rsidR="00141643" w:rsidRDefault="00141643" w:rsidP="00063505">
            <w:pPr>
              <w:jc w:val="center"/>
            </w:pPr>
            <w:r>
              <w:t>121,0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1171C3">
            <w:pPr>
              <w:jc w:val="center"/>
            </w:pPr>
            <w:r>
              <w:t>436116,42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450D5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CD0321">
            <w:r w:rsidRPr="00EC261D">
              <w:t>ИТОГО:</w:t>
            </w:r>
          </w:p>
        </w:tc>
        <w:tc>
          <w:tcPr>
            <w:tcW w:w="993" w:type="dxa"/>
          </w:tcPr>
          <w:p w:rsidR="00141643" w:rsidRPr="00EC261D" w:rsidRDefault="00141643" w:rsidP="00CD0321">
            <w:r w:rsidRPr="00EC261D">
              <w:t>пог. м</w:t>
            </w:r>
          </w:p>
        </w:tc>
        <w:tc>
          <w:tcPr>
            <w:tcW w:w="1134" w:type="dxa"/>
          </w:tcPr>
          <w:p w:rsidR="00141643" w:rsidRPr="00EC261D" w:rsidRDefault="00141643" w:rsidP="00CD0321">
            <w:pPr>
              <w:jc w:val="center"/>
            </w:pPr>
            <w:fldSimple w:instr=" =SUM(ABOVE) ">
              <w:r>
                <w:rPr>
                  <w:noProof/>
                </w:rPr>
                <w:t>592,7</w:t>
              </w:r>
            </w:fldSimple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8293A" w:rsidRDefault="0014164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1411964,14</w:t>
            </w:r>
            <w:r>
              <w:rPr>
                <w:b/>
                <w:bCs/>
              </w:rPr>
              <w:fldChar w:fldCharType="end"/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41782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CD0321"/>
        </w:tc>
        <w:tc>
          <w:tcPr>
            <w:tcW w:w="993" w:type="dxa"/>
          </w:tcPr>
          <w:p w:rsidR="00141643" w:rsidRPr="00EC261D" w:rsidRDefault="00141643" w:rsidP="00CD0321"/>
        </w:tc>
        <w:tc>
          <w:tcPr>
            <w:tcW w:w="1134" w:type="dxa"/>
          </w:tcPr>
          <w:p w:rsidR="00141643" w:rsidRDefault="00141643" w:rsidP="00CD0321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C53C8A" w:rsidRDefault="00141643" w:rsidP="001171C3">
            <w:pPr>
              <w:jc w:val="center"/>
              <w:rPr>
                <w:b/>
                <w:bCs/>
              </w:rPr>
            </w:pP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 w:rsidRPr="00EC261D">
              <w:t>Установка МАФ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Default="00141643" w:rsidP="00045851">
            <w:r>
              <w:t>Установка МАФ: трельяж, 3 скамьи и 3 урны  по адресу:</w:t>
            </w:r>
          </w:p>
          <w:p w:rsidR="00141643" w:rsidRDefault="00141643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141643" w:rsidRPr="00EC261D" w:rsidRDefault="00141643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Pr="00EC261D" w:rsidRDefault="00141643" w:rsidP="00E8293A">
            <w:pPr>
              <w:jc w:val="center"/>
            </w:pPr>
            <w:r>
              <w:t>7</w:t>
            </w:r>
          </w:p>
        </w:tc>
        <w:tc>
          <w:tcPr>
            <w:tcW w:w="1417" w:type="dxa"/>
            <w:vMerge w:val="restart"/>
          </w:tcPr>
          <w:p w:rsidR="00141643" w:rsidRDefault="00141643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</w:tcPr>
          <w:p w:rsidR="00141643" w:rsidRPr="00157155" w:rsidRDefault="00141643" w:rsidP="0023008A">
            <w:pPr>
              <w:jc w:val="center"/>
            </w:pPr>
            <w:r>
              <w:t>217022,10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141643" w:rsidRDefault="00141643" w:rsidP="00045851">
            <w:r>
              <w:t>Установка детского оборудования и МАФ по адресу:</w:t>
            </w:r>
          </w:p>
          <w:p w:rsidR="00141643" w:rsidRDefault="00141643" w:rsidP="00045851">
            <w:r>
              <w:t>ул. Черняховского,д.30</w:t>
            </w:r>
          </w:p>
        </w:tc>
        <w:tc>
          <w:tcPr>
            <w:tcW w:w="993" w:type="dxa"/>
          </w:tcPr>
          <w:p w:rsidR="00141643" w:rsidRPr="00EC261D" w:rsidRDefault="00141643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Pr="00EC261D" w:rsidRDefault="00141643" w:rsidP="00E8293A">
            <w:pPr>
              <w:jc w:val="center"/>
            </w:pPr>
            <w:r>
              <w:t>11</w:t>
            </w:r>
          </w:p>
        </w:tc>
        <w:tc>
          <w:tcPr>
            <w:tcW w:w="1417" w:type="dxa"/>
            <w:vMerge/>
            <w:vAlign w:val="center"/>
          </w:tcPr>
          <w:p w:rsidR="00141643" w:rsidRDefault="00141643" w:rsidP="00E8293A">
            <w:pPr>
              <w:jc w:val="center"/>
            </w:pPr>
          </w:p>
        </w:tc>
        <w:tc>
          <w:tcPr>
            <w:tcW w:w="1985" w:type="dxa"/>
          </w:tcPr>
          <w:p w:rsidR="00141643" w:rsidRPr="00157155" w:rsidRDefault="00141643" w:rsidP="00E8293A">
            <w:pPr>
              <w:jc w:val="center"/>
            </w:pPr>
            <w:r>
              <w:t>553204,77</w:t>
            </w: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141643" w:rsidRDefault="00141643" w:rsidP="00045851">
            <w:r>
              <w:t xml:space="preserve">Обустройство контейнерной площадки по адресу: </w:t>
            </w:r>
          </w:p>
          <w:p w:rsidR="00141643" w:rsidRDefault="00141643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141643" w:rsidRDefault="00141643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Default="00141643" w:rsidP="00E8293A">
            <w:pPr>
              <w:jc w:val="center"/>
            </w:pPr>
            <w:r>
              <w:t>1</w:t>
            </w:r>
          </w:p>
        </w:tc>
        <w:tc>
          <w:tcPr>
            <w:tcW w:w="1417" w:type="dxa"/>
            <w:vMerge/>
            <w:vAlign w:val="center"/>
          </w:tcPr>
          <w:p w:rsidR="00141643" w:rsidRDefault="00141643" w:rsidP="00E8293A">
            <w:pPr>
              <w:jc w:val="center"/>
            </w:pPr>
          </w:p>
        </w:tc>
        <w:tc>
          <w:tcPr>
            <w:tcW w:w="1985" w:type="dxa"/>
          </w:tcPr>
          <w:p w:rsidR="00141643" w:rsidRDefault="00141643" w:rsidP="0023008A">
            <w:pPr>
              <w:jc w:val="center"/>
            </w:pPr>
            <w:r>
              <w:t>85516,30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E8293A">
            <w:r>
              <w:t>ИТОГО:</w:t>
            </w:r>
          </w:p>
        </w:tc>
        <w:tc>
          <w:tcPr>
            <w:tcW w:w="993" w:type="dxa"/>
          </w:tcPr>
          <w:p w:rsidR="00141643" w:rsidRPr="00EC261D" w:rsidRDefault="00141643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Pr="00EC261D" w:rsidRDefault="00141643" w:rsidP="00E8293A">
            <w:pPr>
              <w:jc w:val="center"/>
            </w:pPr>
            <w:r>
              <w:t>18</w:t>
            </w:r>
          </w:p>
        </w:tc>
        <w:tc>
          <w:tcPr>
            <w:tcW w:w="1417" w:type="dxa"/>
            <w:vAlign w:val="center"/>
          </w:tcPr>
          <w:p w:rsidR="00141643" w:rsidRPr="00EC261D" w:rsidRDefault="00141643" w:rsidP="00E8293A">
            <w:pPr>
              <w:jc w:val="center"/>
            </w:pPr>
          </w:p>
        </w:tc>
        <w:tc>
          <w:tcPr>
            <w:tcW w:w="1985" w:type="dxa"/>
          </w:tcPr>
          <w:p w:rsidR="00141643" w:rsidRPr="00045851" w:rsidRDefault="00141643" w:rsidP="00E829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855743,17</w:t>
            </w:r>
            <w:r>
              <w:rPr>
                <w:b/>
                <w:bCs/>
              </w:rPr>
              <w:fldChar w:fldCharType="end"/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045851">
            <w:r>
              <w:t>МАФ по заявлениям жителей</w:t>
            </w:r>
          </w:p>
        </w:tc>
        <w:tc>
          <w:tcPr>
            <w:tcW w:w="993" w:type="dxa"/>
          </w:tcPr>
          <w:p w:rsidR="00141643" w:rsidRPr="00EC261D" w:rsidRDefault="00141643" w:rsidP="00045851">
            <w:pPr>
              <w:jc w:val="center"/>
            </w:pPr>
          </w:p>
        </w:tc>
        <w:tc>
          <w:tcPr>
            <w:tcW w:w="1134" w:type="dxa"/>
          </w:tcPr>
          <w:p w:rsidR="00141643" w:rsidRPr="00EC261D" w:rsidRDefault="00141643" w:rsidP="0004585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41643" w:rsidRPr="00EC261D" w:rsidRDefault="00141643" w:rsidP="00045851">
            <w:pPr>
              <w:jc w:val="center"/>
            </w:pPr>
            <w:r>
              <w:t xml:space="preserve">июнь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141643" w:rsidRPr="00157155" w:rsidRDefault="00141643" w:rsidP="00045851">
            <w:pPr>
              <w:jc w:val="center"/>
            </w:pPr>
            <w:r w:rsidRPr="00157155">
              <w:t>за счет экономии</w:t>
            </w: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 w:rsidRPr="00EC261D">
              <w:t>Новогодние оформление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Pr="00EC261D" w:rsidRDefault="00141643" w:rsidP="004B3E99">
            <w:r w:rsidRPr="00EC261D">
              <w:t>Демонтаж  елок и их хранение</w:t>
            </w:r>
          </w:p>
        </w:tc>
        <w:tc>
          <w:tcPr>
            <w:tcW w:w="993" w:type="dxa"/>
          </w:tcPr>
          <w:p w:rsidR="00141643" w:rsidRPr="00EC261D" w:rsidRDefault="00141643" w:rsidP="001171C3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  <w:r w:rsidRPr="00EC261D">
              <w:t>январь</w:t>
            </w: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</w:pPr>
            <w:r>
              <w:t>80300,0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141643" w:rsidRPr="00EC261D" w:rsidRDefault="00141643" w:rsidP="004B3E99">
            <w:r w:rsidRPr="00EC261D">
              <w:t>Монтаж  елок</w:t>
            </w:r>
          </w:p>
        </w:tc>
        <w:tc>
          <w:tcPr>
            <w:tcW w:w="993" w:type="dxa"/>
          </w:tcPr>
          <w:p w:rsidR="00141643" w:rsidRPr="00EC261D" w:rsidRDefault="00141643" w:rsidP="001171C3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  <w:r w:rsidRPr="00EC261D">
              <w:t>декабрь</w:t>
            </w: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</w:pPr>
            <w:r>
              <w:t>50000,0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>
            <w:r>
              <w:t>ИТОГО:</w:t>
            </w:r>
          </w:p>
        </w:tc>
        <w:tc>
          <w:tcPr>
            <w:tcW w:w="993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134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130300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>,00</w:t>
            </w: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0D0864">
            <w:pPr>
              <w:jc w:val="center"/>
            </w:pPr>
            <w:r>
              <w:t xml:space="preserve">Изготовление и согласование в установленном порядке </w:t>
            </w:r>
            <w:r w:rsidRPr="002436BF">
              <w:t>проектно-сметной документации</w:t>
            </w:r>
            <w:r>
              <w:t xml:space="preserve"> 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Pr="00157155" w:rsidRDefault="00141643" w:rsidP="000F5756">
            <w:r w:rsidRPr="00157155">
              <w:t>Лиговский пр., д. 114</w:t>
            </w:r>
          </w:p>
        </w:tc>
        <w:tc>
          <w:tcPr>
            <w:tcW w:w="2127" w:type="dxa"/>
            <w:gridSpan w:val="2"/>
            <w:vMerge w:val="restart"/>
          </w:tcPr>
          <w:p w:rsidR="00141643" w:rsidRPr="00EC261D" w:rsidRDefault="00141643" w:rsidP="001171C3">
            <w:pPr>
              <w:jc w:val="center"/>
            </w:pPr>
            <w:r>
              <w:t>Обустройство контейнерных площадок</w:t>
            </w:r>
          </w:p>
        </w:tc>
        <w:tc>
          <w:tcPr>
            <w:tcW w:w="1417" w:type="dxa"/>
            <w:vMerge w:val="restart"/>
          </w:tcPr>
          <w:p w:rsidR="00141643" w:rsidRPr="00EC261D" w:rsidRDefault="00141643" w:rsidP="004B3E99">
            <w:pPr>
              <w:jc w:val="center"/>
            </w:pPr>
            <w:r>
              <w:t>апрель - сентябрь</w:t>
            </w:r>
          </w:p>
        </w:tc>
        <w:tc>
          <w:tcPr>
            <w:tcW w:w="1985" w:type="dxa"/>
            <w:vMerge w:val="restart"/>
          </w:tcPr>
          <w:p w:rsidR="00141643" w:rsidRPr="00B55F9D" w:rsidRDefault="00141643" w:rsidP="001171C3">
            <w:pPr>
              <w:jc w:val="center"/>
              <w:rPr>
                <w:b/>
                <w:bCs/>
              </w:rPr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141643" w:rsidRPr="00157155" w:rsidRDefault="00141643" w:rsidP="001171C3">
            <w:r w:rsidRPr="00157155">
              <w:t>наб. Обводного кан., д. 55, лит. Г</w:t>
            </w:r>
          </w:p>
        </w:tc>
        <w:tc>
          <w:tcPr>
            <w:tcW w:w="2127" w:type="dxa"/>
            <w:gridSpan w:val="2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3</w:t>
            </w:r>
          </w:p>
        </w:tc>
        <w:tc>
          <w:tcPr>
            <w:tcW w:w="3969" w:type="dxa"/>
          </w:tcPr>
          <w:p w:rsidR="00141643" w:rsidRPr="00157155" w:rsidRDefault="00141643" w:rsidP="001171C3">
            <w:r w:rsidRPr="00157155">
              <w:t>ул. Черняховского, д. 9</w:t>
            </w:r>
          </w:p>
        </w:tc>
        <w:tc>
          <w:tcPr>
            <w:tcW w:w="2127" w:type="dxa"/>
            <w:gridSpan w:val="2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157155" w:rsidRDefault="00141643" w:rsidP="007E32CD"/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141643" w:rsidRPr="00157155" w:rsidRDefault="00141643" w:rsidP="00DA32DF">
            <w:r w:rsidRPr="00157155">
              <w:t xml:space="preserve">Днепропетровская ул., д. 43 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141643" w:rsidRPr="00157155" w:rsidRDefault="00141643" w:rsidP="00DA32DF">
            <w:r>
              <w:t xml:space="preserve">Невский пр., д. 123 </w:t>
            </w:r>
          </w:p>
        </w:tc>
        <w:tc>
          <w:tcPr>
            <w:tcW w:w="2127" w:type="dxa"/>
            <w:gridSpan w:val="2"/>
          </w:tcPr>
          <w:p w:rsidR="00141643" w:rsidRDefault="00141643" w:rsidP="004B3E99">
            <w:r>
              <w:t>ремонт мощения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141643" w:rsidRPr="00157155" w:rsidRDefault="00141643" w:rsidP="00DA32DF">
            <w:r w:rsidRPr="00157155">
              <w:t xml:space="preserve">Полтавская,  д. 14 </w:t>
            </w:r>
          </w:p>
        </w:tc>
        <w:tc>
          <w:tcPr>
            <w:tcW w:w="2127" w:type="dxa"/>
            <w:gridSpan w:val="2"/>
          </w:tcPr>
          <w:p w:rsidR="00141643" w:rsidRDefault="00141643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Default="00141643" w:rsidP="001171C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141643" w:rsidRPr="00157155" w:rsidRDefault="00141643" w:rsidP="00DA32DF">
            <w:r w:rsidRPr="00157155">
              <w:t xml:space="preserve">Тележная ул., д. 13 (проезд) 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157155" w:rsidRDefault="00141643" w:rsidP="00DA32DF"/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>
            <w:r w:rsidRPr="00EC261D">
              <w:t>ИТОГО: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FB1C1F" w:rsidRDefault="00141643" w:rsidP="000D0864">
            <w:pPr>
              <w:jc w:val="center"/>
            </w:pPr>
            <w:r>
              <w:rPr>
                <w:b/>
                <w:bCs/>
              </w:rPr>
              <w:t>871300</w:t>
            </w:r>
            <w:r w:rsidRPr="00B55F9D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 w:rsidRPr="00EC261D">
              <w:t xml:space="preserve">Услуги по контролю за выполнением работ 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Pr="00EC261D" w:rsidRDefault="00141643" w:rsidP="004B3E99">
            <w:r w:rsidRPr="00EC261D">
              <w:t xml:space="preserve">Услуги по техническому надзору за скрытыми работами </w:t>
            </w:r>
            <w:r>
              <w:t xml:space="preserve">на объектах благоустройства 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  <w:r>
              <w:t>1,07</w:t>
            </w:r>
            <w:r w:rsidRPr="00EC261D">
              <w:t>% от стоимости работ</w:t>
            </w: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  <w:r>
              <w:t xml:space="preserve">май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</w:pPr>
            <w:r>
              <w:t>195016,66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141643" w:rsidRPr="00EC261D" w:rsidRDefault="00141643" w:rsidP="001171C3">
            <w:r w:rsidRPr="00EC261D">
              <w:t>Услуги по экспертизе выполненных работ на объектах благоустройства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  <w:r>
              <w:t xml:space="preserve">май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</w:pPr>
            <w:r>
              <w:t>66800,0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>
            <w:r w:rsidRPr="00EC261D">
              <w:t>ИТОГО: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AF29F6" w:rsidRDefault="00141643" w:rsidP="000D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261816,66</w:t>
            </w:r>
            <w:r>
              <w:rPr>
                <w:b/>
                <w:bCs/>
              </w:rPr>
              <w:fldChar w:fldCharType="end"/>
            </w:r>
          </w:p>
        </w:tc>
      </w:tr>
      <w:tr w:rsidR="00141643" w:rsidRPr="00EC261D">
        <w:tc>
          <w:tcPr>
            <w:tcW w:w="10207" w:type="dxa"/>
            <w:gridSpan w:val="6"/>
          </w:tcPr>
          <w:p w:rsidR="00141643" w:rsidRPr="00EC261D" w:rsidRDefault="00141643" w:rsidP="001171C3">
            <w:pPr>
              <w:jc w:val="center"/>
            </w:pPr>
            <w:r w:rsidRPr="00EC261D">
              <w:t xml:space="preserve">Организация и проведение конкурса по благоустройству </w:t>
            </w:r>
          </w:p>
          <w:p w:rsidR="00141643" w:rsidRPr="00EC261D" w:rsidRDefault="00141643" w:rsidP="001171C3">
            <w:pPr>
              <w:jc w:val="center"/>
            </w:pPr>
            <w:r w:rsidRPr="00EC261D">
              <w:t>среди жителей округа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141643" w:rsidRPr="00EC261D" w:rsidRDefault="00141643" w:rsidP="001171C3">
            <w:r w:rsidRPr="00EC261D">
              <w:t>"Лучший балкон"</w:t>
            </w:r>
          </w:p>
        </w:tc>
        <w:tc>
          <w:tcPr>
            <w:tcW w:w="2127" w:type="dxa"/>
            <w:gridSpan w:val="2"/>
            <w:vMerge w:val="restart"/>
          </w:tcPr>
          <w:p w:rsidR="00141643" w:rsidRPr="00EC261D" w:rsidRDefault="00141643" w:rsidP="001171C3">
            <w:pPr>
              <w:jc w:val="center"/>
            </w:pPr>
            <w:r w:rsidRPr="00EC261D">
              <w:t>Призовой фонд</w:t>
            </w:r>
          </w:p>
        </w:tc>
        <w:tc>
          <w:tcPr>
            <w:tcW w:w="1417" w:type="dxa"/>
            <w:vMerge w:val="restart"/>
          </w:tcPr>
          <w:p w:rsidR="00141643" w:rsidRPr="00EC261D" w:rsidRDefault="00141643" w:rsidP="001171C3">
            <w:pPr>
              <w:jc w:val="center"/>
            </w:pPr>
            <w:r w:rsidRPr="00EC261D">
              <w:t>сентябрь</w:t>
            </w:r>
          </w:p>
        </w:tc>
        <w:tc>
          <w:tcPr>
            <w:tcW w:w="1985" w:type="dxa"/>
            <w:vMerge w:val="restart"/>
          </w:tcPr>
          <w:p w:rsidR="00141643" w:rsidRPr="00EC261D" w:rsidRDefault="00141643" w:rsidP="0023008A">
            <w:pPr>
              <w:jc w:val="center"/>
            </w:pPr>
            <w:r>
              <w:t>6500,0</w:t>
            </w: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141643" w:rsidRPr="00EC261D" w:rsidRDefault="00141643" w:rsidP="001171C3">
            <w:r w:rsidRPr="00EC261D">
              <w:t>"Лучший цветник"</w:t>
            </w:r>
          </w:p>
        </w:tc>
        <w:tc>
          <w:tcPr>
            <w:tcW w:w="2127" w:type="dxa"/>
            <w:gridSpan w:val="2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/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EC261D" w:rsidRDefault="00141643" w:rsidP="001171C3">
            <w:pPr>
              <w:jc w:val="center"/>
            </w:pPr>
          </w:p>
        </w:tc>
      </w:tr>
      <w:tr w:rsidR="00141643" w:rsidRPr="00EC261D">
        <w:tc>
          <w:tcPr>
            <w:tcW w:w="709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3969" w:type="dxa"/>
          </w:tcPr>
          <w:p w:rsidR="00141643" w:rsidRPr="00EC261D" w:rsidRDefault="00141643" w:rsidP="001171C3">
            <w:r>
              <w:t>ВСЕГО по программе</w:t>
            </w:r>
          </w:p>
        </w:tc>
        <w:tc>
          <w:tcPr>
            <w:tcW w:w="2127" w:type="dxa"/>
            <w:gridSpan w:val="2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417" w:type="dxa"/>
          </w:tcPr>
          <w:p w:rsidR="00141643" w:rsidRPr="00EC261D" w:rsidRDefault="00141643" w:rsidP="001171C3">
            <w:pPr>
              <w:jc w:val="center"/>
            </w:pPr>
          </w:p>
        </w:tc>
        <w:tc>
          <w:tcPr>
            <w:tcW w:w="1985" w:type="dxa"/>
          </w:tcPr>
          <w:p w:rsidR="00141643" w:rsidRPr="00966103" w:rsidRDefault="00141643" w:rsidP="00193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19 495 771,73</w:t>
            </w:r>
          </w:p>
        </w:tc>
      </w:tr>
    </w:tbl>
    <w:p w:rsidR="00141643" w:rsidRPr="00BF5468" w:rsidRDefault="00141643" w:rsidP="00A20D37">
      <w:pPr>
        <w:jc w:val="both"/>
        <w:rPr>
          <w:lang w:eastAsia="en-US"/>
        </w:rPr>
      </w:pPr>
    </w:p>
    <w:p w:rsidR="00141643" w:rsidRDefault="00141643" w:rsidP="00A20D37">
      <w:pPr>
        <w:jc w:val="both"/>
        <w:rPr>
          <w:lang w:eastAsia="en-US"/>
        </w:rPr>
      </w:pPr>
    </w:p>
    <w:p w:rsidR="00141643" w:rsidRDefault="00141643" w:rsidP="00A20D37">
      <w:pPr>
        <w:jc w:val="both"/>
        <w:rPr>
          <w:lang w:eastAsia="en-US"/>
        </w:rPr>
      </w:pPr>
      <w:r>
        <w:rPr>
          <w:lang w:eastAsia="en-US"/>
        </w:rPr>
        <w:t xml:space="preserve">Руководитель отдела муниципальных </w:t>
      </w:r>
    </w:p>
    <w:p w:rsidR="00141643" w:rsidRPr="00BF5468" w:rsidRDefault="00141643" w:rsidP="00A20D37">
      <w:pPr>
        <w:jc w:val="both"/>
        <w:rPr>
          <w:lang w:eastAsia="en-US"/>
        </w:rPr>
      </w:pPr>
      <w:r>
        <w:rPr>
          <w:lang w:eastAsia="en-US"/>
        </w:rPr>
        <w:t xml:space="preserve">закупок и благоустройства                            _____________________          Р.А. Кузнецова                    </w:t>
      </w:r>
    </w:p>
    <w:p w:rsidR="00141643" w:rsidRDefault="00141643" w:rsidP="00133980">
      <w:pPr>
        <w:jc w:val="both"/>
      </w:pPr>
    </w:p>
    <w:sectPr w:rsidR="00141643" w:rsidSect="007F6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D21"/>
    <w:rsid w:val="000011D0"/>
    <w:rsid w:val="000037A0"/>
    <w:rsid w:val="000102AD"/>
    <w:rsid w:val="00014DF2"/>
    <w:rsid w:val="00020EEB"/>
    <w:rsid w:val="00023706"/>
    <w:rsid w:val="00032DE5"/>
    <w:rsid w:val="00045851"/>
    <w:rsid w:val="000534F1"/>
    <w:rsid w:val="0005592B"/>
    <w:rsid w:val="00063505"/>
    <w:rsid w:val="000749EB"/>
    <w:rsid w:val="00076433"/>
    <w:rsid w:val="00092D78"/>
    <w:rsid w:val="000B3CE4"/>
    <w:rsid w:val="000C296C"/>
    <w:rsid w:val="000D0864"/>
    <w:rsid w:val="000D24A6"/>
    <w:rsid w:val="000F5756"/>
    <w:rsid w:val="00104AD4"/>
    <w:rsid w:val="00105627"/>
    <w:rsid w:val="001171C3"/>
    <w:rsid w:val="001215A3"/>
    <w:rsid w:val="00133980"/>
    <w:rsid w:val="00141643"/>
    <w:rsid w:val="00141782"/>
    <w:rsid w:val="00142B05"/>
    <w:rsid w:val="00151E26"/>
    <w:rsid w:val="00157155"/>
    <w:rsid w:val="001623EB"/>
    <w:rsid w:val="001624F2"/>
    <w:rsid w:val="001935B4"/>
    <w:rsid w:val="001B081D"/>
    <w:rsid w:val="001B2BD8"/>
    <w:rsid w:val="001D76E6"/>
    <w:rsid w:val="001E2D85"/>
    <w:rsid w:val="0022150B"/>
    <w:rsid w:val="0022506A"/>
    <w:rsid w:val="0023008A"/>
    <w:rsid w:val="002303A4"/>
    <w:rsid w:val="002409BF"/>
    <w:rsid w:val="0024331B"/>
    <w:rsid w:val="002436BF"/>
    <w:rsid w:val="0026740C"/>
    <w:rsid w:val="002702FB"/>
    <w:rsid w:val="00273550"/>
    <w:rsid w:val="002C122B"/>
    <w:rsid w:val="002C5D30"/>
    <w:rsid w:val="002D0DA0"/>
    <w:rsid w:val="002D0FE0"/>
    <w:rsid w:val="002F1C46"/>
    <w:rsid w:val="00334A86"/>
    <w:rsid w:val="00372C4F"/>
    <w:rsid w:val="003748BD"/>
    <w:rsid w:val="0039210A"/>
    <w:rsid w:val="003A413D"/>
    <w:rsid w:val="003B330F"/>
    <w:rsid w:val="003C15C2"/>
    <w:rsid w:val="003D4DDF"/>
    <w:rsid w:val="004037B9"/>
    <w:rsid w:val="00406D3D"/>
    <w:rsid w:val="00430AF5"/>
    <w:rsid w:val="00450D53"/>
    <w:rsid w:val="004632D7"/>
    <w:rsid w:val="00477FFC"/>
    <w:rsid w:val="00483BDB"/>
    <w:rsid w:val="004A2703"/>
    <w:rsid w:val="004B3E99"/>
    <w:rsid w:val="004E23A2"/>
    <w:rsid w:val="004E44F5"/>
    <w:rsid w:val="004F442C"/>
    <w:rsid w:val="004F4895"/>
    <w:rsid w:val="0050273A"/>
    <w:rsid w:val="0052263A"/>
    <w:rsid w:val="00552B95"/>
    <w:rsid w:val="0056744A"/>
    <w:rsid w:val="00567BD4"/>
    <w:rsid w:val="005854AD"/>
    <w:rsid w:val="005B789E"/>
    <w:rsid w:val="005C19BD"/>
    <w:rsid w:val="005C7E14"/>
    <w:rsid w:val="005D08CD"/>
    <w:rsid w:val="005F7EE1"/>
    <w:rsid w:val="00602C7D"/>
    <w:rsid w:val="006077A3"/>
    <w:rsid w:val="0062725C"/>
    <w:rsid w:val="00646E41"/>
    <w:rsid w:val="00647E6C"/>
    <w:rsid w:val="006503B3"/>
    <w:rsid w:val="00695618"/>
    <w:rsid w:val="006962C8"/>
    <w:rsid w:val="006A392A"/>
    <w:rsid w:val="006B5044"/>
    <w:rsid w:val="006B7F9F"/>
    <w:rsid w:val="006C1E1F"/>
    <w:rsid w:val="007025AE"/>
    <w:rsid w:val="0072453A"/>
    <w:rsid w:val="00727EB7"/>
    <w:rsid w:val="00750DBE"/>
    <w:rsid w:val="007658BD"/>
    <w:rsid w:val="00772608"/>
    <w:rsid w:val="007772EB"/>
    <w:rsid w:val="00794EC5"/>
    <w:rsid w:val="007C3CD1"/>
    <w:rsid w:val="007D5625"/>
    <w:rsid w:val="007E32CD"/>
    <w:rsid w:val="007F0FCD"/>
    <w:rsid w:val="007F2D5C"/>
    <w:rsid w:val="007F6695"/>
    <w:rsid w:val="007F6937"/>
    <w:rsid w:val="0080046A"/>
    <w:rsid w:val="00800836"/>
    <w:rsid w:val="00802D6B"/>
    <w:rsid w:val="00814424"/>
    <w:rsid w:val="00822514"/>
    <w:rsid w:val="00844145"/>
    <w:rsid w:val="0084753E"/>
    <w:rsid w:val="0086324A"/>
    <w:rsid w:val="00874899"/>
    <w:rsid w:val="00881643"/>
    <w:rsid w:val="008838FF"/>
    <w:rsid w:val="00890B6E"/>
    <w:rsid w:val="008A7839"/>
    <w:rsid w:val="008B6910"/>
    <w:rsid w:val="008C01C9"/>
    <w:rsid w:val="008E5992"/>
    <w:rsid w:val="00902BE8"/>
    <w:rsid w:val="00936816"/>
    <w:rsid w:val="00953165"/>
    <w:rsid w:val="00966103"/>
    <w:rsid w:val="009805D0"/>
    <w:rsid w:val="00983CBB"/>
    <w:rsid w:val="00985FD0"/>
    <w:rsid w:val="009900D2"/>
    <w:rsid w:val="00992D32"/>
    <w:rsid w:val="009B58AD"/>
    <w:rsid w:val="009C693A"/>
    <w:rsid w:val="009C6F58"/>
    <w:rsid w:val="009F6357"/>
    <w:rsid w:val="00A03865"/>
    <w:rsid w:val="00A040E6"/>
    <w:rsid w:val="00A04824"/>
    <w:rsid w:val="00A077F5"/>
    <w:rsid w:val="00A1423A"/>
    <w:rsid w:val="00A20D37"/>
    <w:rsid w:val="00A35096"/>
    <w:rsid w:val="00A37392"/>
    <w:rsid w:val="00A454E1"/>
    <w:rsid w:val="00A51A4D"/>
    <w:rsid w:val="00A55299"/>
    <w:rsid w:val="00A61671"/>
    <w:rsid w:val="00A81989"/>
    <w:rsid w:val="00A822A5"/>
    <w:rsid w:val="00A86BED"/>
    <w:rsid w:val="00AC18D4"/>
    <w:rsid w:val="00AD29F2"/>
    <w:rsid w:val="00AE18D9"/>
    <w:rsid w:val="00AE669F"/>
    <w:rsid w:val="00AF29F6"/>
    <w:rsid w:val="00B01FD5"/>
    <w:rsid w:val="00B2534F"/>
    <w:rsid w:val="00B345A3"/>
    <w:rsid w:val="00B55F9D"/>
    <w:rsid w:val="00B56F7D"/>
    <w:rsid w:val="00B870F6"/>
    <w:rsid w:val="00B90692"/>
    <w:rsid w:val="00BA27C8"/>
    <w:rsid w:val="00BA5E0C"/>
    <w:rsid w:val="00BB32E4"/>
    <w:rsid w:val="00BB52F0"/>
    <w:rsid w:val="00BD7B46"/>
    <w:rsid w:val="00BE29AF"/>
    <w:rsid w:val="00BF5468"/>
    <w:rsid w:val="00C16681"/>
    <w:rsid w:val="00C51A2F"/>
    <w:rsid w:val="00C53C8A"/>
    <w:rsid w:val="00C705F2"/>
    <w:rsid w:val="00C80044"/>
    <w:rsid w:val="00C870B1"/>
    <w:rsid w:val="00C93A51"/>
    <w:rsid w:val="00CA2AAE"/>
    <w:rsid w:val="00CA74C6"/>
    <w:rsid w:val="00CD0321"/>
    <w:rsid w:val="00CE2545"/>
    <w:rsid w:val="00CE3C21"/>
    <w:rsid w:val="00CE5940"/>
    <w:rsid w:val="00CF6768"/>
    <w:rsid w:val="00CF75D6"/>
    <w:rsid w:val="00CF7D87"/>
    <w:rsid w:val="00D1468F"/>
    <w:rsid w:val="00D60E4C"/>
    <w:rsid w:val="00D62A70"/>
    <w:rsid w:val="00D6693E"/>
    <w:rsid w:val="00D76498"/>
    <w:rsid w:val="00DA32DF"/>
    <w:rsid w:val="00DC3138"/>
    <w:rsid w:val="00DC3AD6"/>
    <w:rsid w:val="00DD1B0D"/>
    <w:rsid w:val="00E05AF5"/>
    <w:rsid w:val="00E11864"/>
    <w:rsid w:val="00E17299"/>
    <w:rsid w:val="00E60DBE"/>
    <w:rsid w:val="00E8293A"/>
    <w:rsid w:val="00E86969"/>
    <w:rsid w:val="00EA2EC6"/>
    <w:rsid w:val="00EA4924"/>
    <w:rsid w:val="00EB1800"/>
    <w:rsid w:val="00EC261D"/>
    <w:rsid w:val="00EC4BAB"/>
    <w:rsid w:val="00ED4D21"/>
    <w:rsid w:val="00EF2491"/>
    <w:rsid w:val="00EF758E"/>
    <w:rsid w:val="00F031BB"/>
    <w:rsid w:val="00F21FD2"/>
    <w:rsid w:val="00F3105E"/>
    <w:rsid w:val="00F71AF0"/>
    <w:rsid w:val="00F73542"/>
    <w:rsid w:val="00F75037"/>
    <w:rsid w:val="00FA1DE6"/>
    <w:rsid w:val="00FA72D2"/>
    <w:rsid w:val="00FA751E"/>
    <w:rsid w:val="00FB1C1F"/>
    <w:rsid w:val="00FB4FD5"/>
    <w:rsid w:val="00FC3023"/>
    <w:rsid w:val="00FD2080"/>
    <w:rsid w:val="00FD5ABF"/>
    <w:rsid w:val="00FE168C"/>
    <w:rsid w:val="00FF6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2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0DB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0DB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B345A3"/>
    <w:pPr>
      <w:ind w:left="720"/>
    </w:pPr>
  </w:style>
  <w:style w:type="paragraph" w:customStyle="1" w:styleId="ConsPlusNormal">
    <w:name w:val="ConsPlusNormal"/>
    <w:uiPriority w:val="99"/>
    <w:rsid w:val="0022150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22150B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2150B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22150B"/>
    <w:pPr>
      <w:spacing w:after="200" w:line="276" w:lineRule="auto"/>
    </w:pPr>
  </w:style>
  <w:style w:type="paragraph" w:customStyle="1" w:styleId="1">
    <w:name w:val="Абзац списка1"/>
    <w:basedOn w:val="Normal"/>
    <w:uiPriority w:val="99"/>
    <w:rsid w:val="0022150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TableGrid">
    <w:name w:val="Table Grid"/>
    <w:basedOn w:val="TableNormal"/>
    <w:uiPriority w:val="99"/>
    <w:rsid w:val="001B2BD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AE7B7EEF7CEA68D6DDE0A3AB350C9F9154F33AB9E032CCC73A59C9F18C9B3C9CD3D8A280F043C6Ed0b8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4602</Words>
  <Characters>26236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Kuznetsova</dc:creator>
  <cp:keywords/>
  <dc:description/>
  <cp:lastModifiedBy>Елена Ивановна</cp:lastModifiedBy>
  <cp:revision>2</cp:revision>
  <cp:lastPrinted>2016-10-12T17:27:00Z</cp:lastPrinted>
  <dcterms:created xsi:type="dcterms:W3CDTF">2017-01-11T13:08:00Z</dcterms:created>
  <dcterms:modified xsi:type="dcterms:W3CDTF">2017-01-11T13:08:00Z</dcterms:modified>
</cp:coreProperties>
</file>